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606BD" w14:textId="3F05B037" w:rsidR="00A21D01" w:rsidRPr="007E6895" w:rsidRDefault="00B14817">
      <w:r>
        <w:rPr>
          <w:noProof/>
          <w:lang w:eastAsia="sl-SI"/>
        </w:rPr>
        <w:drawing>
          <wp:inline distT="0" distB="0" distL="0" distR="0" wp14:anchorId="58461083" wp14:editId="12F445F6">
            <wp:extent cx="5220000" cy="886829"/>
            <wp:effectExtent l="0" t="0" r="0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lavaSPLOŠNE-BARVNA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88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D2D52" w14:textId="77777777" w:rsidR="00987FBB" w:rsidRPr="007E6895" w:rsidRDefault="00987FBB"/>
    <w:p w14:paraId="2C806028" w14:textId="77777777" w:rsidR="00F777D8" w:rsidRPr="007E6895" w:rsidRDefault="009119B0" w:rsidP="00F777D8">
      <w:pPr>
        <w:pStyle w:val="BasicParagraph"/>
        <w:rPr>
          <w:rFonts w:ascii="Times New Roman" w:hAnsi="Times New Roman" w:cs="Times New Roman"/>
          <w:i/>
          <w:iCs/>
          <w:sz w:val="22"/>
          <w:szCs w:val="22"/>
        </w:rPr>
      </w:pPr>
      <w:r w:rsidRPr="007E6895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39326E" wp14:editId="3E507C21">
                <wp:simplePos x="0" y="0"/>
                <wp:positionH relativeFrom="column">
                  <wp:posOffset>0</wp:posOffset>
                </wp:positionH>
                <wp:positionV relativeFrom="paragraph">
                  <wp:posOffset>42111</wp:posOffset>
                </wp:positionV>
                <wp:extent cx="5755640" cy="0"/>
                <wp:effectExtent l="0" t="0" r="1016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5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FCD53C3" id="Straight Connector 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3pt" to="453.2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14:paraId="2BE31A01" w14:textId="77777777" w:rsidR="00E62B1F" w:rsidRPr="007E6895" w:rsidRDefault="00E62B1F" w:rsidP="00F777D8">
      <w:pPr>
        <w:rPr>
          <w:rFonts w:ascii="Times" w:hAnsi="Times"/>
        </w:rPr>
      </w:pPr>
    </w:p>
    <w:p w14:paraId="42696072" w14:textId="77777777" w:rsidR="00F777D8" w:rsidRPr="007E6895" w:rsidRDefault="00F777D8" w:rsidP="00F777D8">
      <w:pPr>
        <w:pStyle w:val="BasicParagraph"/>
        <w:rPr>
          <w:rFonts w:ascii="Calibri Light" w:hAnsi="Calibri Light" w:cs="Calibri Light"/>
          <w:sz w:val="20"/>
          <w:szCs w:val="20"/>
        </w:rPr>
      </w:pPr>
    </w:p>
    <w:p w14:paraId="54126448" w14:textId="77777777" w:rsidR="00CB042F" w:rsidRDefault="00CB042F" w:rsidP="00CB042F">
      <w:pPr>
        <w:spacing w:line="288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POBUDA ZA IZVEDBO POSTOPKA LOKACIJSKE PREVERITVE</w:t>
      </w:r>
    </w:p>
    <w:p w14:paraId="609DF898" w14:textId="77777777" w:rsidR="00CB042F" w:rsidRDefault="00CB042F" w:rsidP="00CB042F">
      <w:pPr>
        <w:spacing w:line="288" w:lineRule="auto"/>
        <w:rPr>
          <w:rFonts w:ascii="Times New Roman" w:eastAsia="Times New Roman" w:hAnsi="Times New Roman" w:cs="Times New Roman"/>
          <w:color w:val="000000"/>
        </w:rPr>
      </w:pPr>
    </w:p>
    <w:p w14:paraId="2756C247" w14:textId="264F4FF3" w:rsidR="00CB042F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ab/>
      </w:r>
      <w:r w:rsidR="003E74AD">
        <w:rPr>
          <w:rFonts w:ascii="Times New Roman" w:eastAsia="Times New Roman" w:hAnsi="Times New Roman" w:cs="Times New Roman"/>
          <w:b/>
          <w:color w:val="000000"/>
          <w:sz w:val="22"/>
        </w:rPr>
        <w:t>Podatki o v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lagatelj</w:t>
      </w:r>
      <w:r w:rsidR="003E74AD">
        <w:rPr>
          <w:rFonts w:ascii="Times New Roman" w:eastAsia="Times New Roman" w:hAnsi="Times New Roman" w:cs="Times New Roman"/>
          <w:b/>
          <w:color w:val="000000"/>
          <w:sz w:val="22"/>
        </w:rPr>
        <w:t>u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/pobudnik</w:t>
      </w:r>
      <w:r w:rsidR="003E74AD">
        <w:rPr>
          <w:rFonts w:ascii="Times New Roman" w:eastAsia="Times New Roman" w:hAnsi="Times New Roman" w:cs="Times New Roman"/>
          <w:b/>
          <w:color w:val="000000"/>
          <w:sz w:val="22"/>
        </w:rPr>
        <w:t>u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:</w:t>
      </w:r>
    </w:p>
    <w:p w14:paraId="45528F76" w14:textId="072981FB" w:rsidR="003E74AD" w:rsidRPr="00F065BD" w:rsidRDefault="003E74AD" w:rsidP="003E74AD">
      <w:pPr>
        <w:spacing w:after="60" w:line="312" w:lineRule="auto"/>
        <w:ind w:left="851" w:hanging="14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I</w:t>
      </w:r>
      <w:r w:rsidRPr="003E74AD">
        <w:rPr>
          <w:rFonts w:ascii="Times New Roman" w:eastAsia="Times New Roman" w:hAnsi="Times New Roman" w:cs="Times New Roman"/>
          <w:color w:val="000000"/>
          <w:sz w:val="22"/>
        </w:rPr>
        <w:t>me in priimek oz.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 w:rsidRPr="003E74AD">
        <w:rPr>
          <w:rFonts w:ascii="Times New Roman" w:eastAsia="Times New Roman" w:hAnsi="Times New Roman" w:cs="Times New Roman"/>
          <w:color w:val="000000"/>
          <w:sz w:val="22"/>
        </w:rPr>
        <w:t>naziv pravne osebe</w:t>
      </w:r>
      <w:r w:rsidRPr="00F065BD">
        <w:rPr>
          <w:rFonts w:ascii="Times New Roman" w:eastAsia="Times New Roman" w:hAnsi="Times New Roman" w:cs="Times New Roman"/>
          <w:color w:val="000000"/>
          <w:sz w:val="22"/>
        </w:rPr>
        <w:t xml:space="preserve">: </w:t>
      </w:r>
      <w:sdt>
        <w:sdtPr>
          <w:rPr>
            <w:rFonts w:ascii="Times New Roman" w:eastAsia="Times New Roman" w:hAnsi="Times New Roman" w:cs="Times New Roman"/>
            <w:color w:val="000000"/>
          </w:rPr>
          <w:id w:val="-359821988"/>
          <w:placeholder>
            <w:docPart w:val="5D4CEEE732DD4E72AEACA4638597DE0E"/>
          </w:placeholder>
        </w:sdtPr>
        <w:sdtEndPr/>
        <w:sdtContent>
          <w:r w:rsidRPr="00F065BD">
            <w:rPr>
              <w:rFonts w:ascii="Times New Roman" w:eastAsia="Times New Roman" w:hAnsi="Times New Roman" w:cs="Times New Roman"/>
              <w:color w:val="000000"/>
            </w:rPr>
            <w:fldChar w:fldCharType="begin">
              <w:ffData>
                <w:name w:val="Besedilo20"/>
                <w:enabled/>
                <w:calcOnExit w:val="0"/>
                <w:textInput/>
              </w:ffData>
            </w:fldChar>
          </w:r>
          <w:r w:rsidRPr="00F065BD">
            <w:rPr>
              <w:rFonts w:ascii="Times New Roman" w:eastAsia="Times New Roman" w:hAnsi="Times New Roman" w:cs="Times New Roman"/>
              <w:color w:val="000000"/>
            </w:rPr>
            <w:instrText xml:space="preserve"> FORMTEXT </w:instrText>
          </w:r>
          <w:r w:rsidRPr="00F065BD">
            <w:rPr>
              <w:rFonts w:ascii="Times New Roman" w:eastAsia="Times New Roman" w:hAnsi="Times New Roman" w:cs="Times New Roman"/>
              <w:color w:val="000000"/>
            </w:rPr>
          </w:r>
          <w:r w:rsidRPr="00F065BD"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</w:sdtContent>
      </w:sdt>
    </w:p>
    <w:p w14:paraId="0B567797" w14:textId="39F14B22" w:rsidR="003E74AD" w:rsidRPr="00F065BD" w:rsidRDefault="003E74AD" w:rsidP="003E74AD">
      <w:pPr>
        <w:spacing w:after="60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065BD"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>Naslov</w:t>
      </w:r>
      <w:r w:rsidRPr="00F065BD">
        <w:rPr>
          <w:rFonts w:ascii="Times New Roman" w:eastAsia="Times New Roman" w:hAnsi="Times New Roman" w:cs="Times New Roman"/>
          <w:color w:val="000000"/>
          <w:sz w:val="22"/>
        </w:rPr>
        <w:t xml:space="preserve">: </w:t>
      </w:r>
      <w:sdt>
        <w:sdtPr>
          <w:rPr>
            <w:rFonts w:ascii="Times New Roman" w:eastAsia="Times New Roman" w:hAnsi="Times New Roman" w:cs="Times New Roman"/>
            <w:color w:val="000000"/>
          </w:rPr>
          <w:id w:val="1504397324"/>
          <w:placeholder>
            <w:docPart w:val="5D4CEEE732DD4E72AEACA4638597DE0E"/>
          </w:placeholder>
        </w:sdtPr>
        <w:sdtEndPr/>
        <w:sdtContent>
          <w:r w:rsidRPr="00F065BD">
            <w:rPr>
              <w:rFonts w:ascii="Times New Roman" w:eastAsia="Times New Roman" w:hAnsi="Times New Roman" w:cs="Times New Roman"/>
              <w:color w:val="000000"/>
            </w:rPr>
            <w:fldChar w:fldCharType="begin">
              <w:ffData>
                <w:name w:val="Besedilo21"/>
                <w:enabled/>
                <w:calcOnExit w:val="0"/>
                <w:textInput/>
              </w:ffData>
            </w:fldChar>
          </w:r>
          <w:r w:rsidRPr="00F065BD">
            <w:rPr>
              <w:rFonts w:ascii="Times New Roman" w:eastAsia="Times New Roman" w:hAnsi="Times New Roman" w:cs="Times New Roman"/>
              <w:color w:val="000000"/>
            </w:rPr>
            <w:instrText xml:space="preserve"> FORMTEXT </w:instrText>
          </w:r>
          <w:r w:rsidRPr="00F065BD">
            <w:rPr>
              <w:rFonts w:ascii="Times New Roman" w:eastAsia="Times New Roman" w:hAnsi="Times New Roman" w:cs="Times New Roman"/>
              <w:color w:val="000000"/>
            </w:rPr>
          </w:r>
          <w:r w:rsidRPr="00F065BD"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</w:sdtContent>
      </w:sdt>
    </w:p>
    <w:p w14:paraId="0F36878B" w14:textId="0D2307D3" w:rsidR="003E74AD" w:rsidRPr="00F065BD" w:rsidRDefault="003E74AD" w:rsidP="003E74AD">
      <w:pPr>
        <w:spacing w:after="60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065BD">
        <w:rPr>
          <w:rFonts w:ascii="Times New Roman" w:eastAsia="Times New Roman" w:hAnsi="Times New Roman" w:cs="Times New Roman"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>Telefon</w:t>
      </w:r>
      <w:r w:rsidRPr="00F065BD">
        <w:rPr>
          <w:rFonts w:ascii="Times New Roman" w:eastAsia="Times New Roman" w:hAnsi="Times New Roman" w:cs="Times New Roman"/>
          <w:color w:val="000000"/>
          <w:sz w:val="22"/>
        </w:rPr>
        <w:t xml:space="preserve">: </w:t>
      </w:r>
      <w:sdt>
        <w:sdtPr>
          <w:rPr>
            <w:rFonts w:ascii="Times New Roman" w:eastAsia="Times New Roman" w:hAnsi="Times New Roman" w:cs="Times New Roman"/>
            <w:color w:val="000000"/>
          </w:rPr>
          <w:id w:val="1264957782"/>
          <w:placeholder>
            <w:docPart w:val="5D4CEEE732DD4E72AEACA4638597DE0E"/>
          </w:placeholder>
        </w:sdtPr>
        <w:sdtEndPr/>
        <w:sdtContent>
          <w:r w:rsidRPr="00F065BD">
            <w:rPr>
              <w:rFonts w:ascii="Times New Roman" w:eastAsia="Times New Roman" w:hAnsi="Times New Roman" w:cs="Times New Roman"/>
              <w:color w:val="000000"/>
            </w:rPr>
            <w:fldChar w:fldCharType="begin">
              <w:ffData>
                <w:name w:val="Besedilo22"/>
                <w:enabled/>
                <w:calcOnExit w:val="0"/>
                <w:textInput/>
              </w:ffData>
            </w:fldChar>
          </w:r>
          <w:r w:rsidRPr="00F065BD">
            <w:rPr>
              <w:rFonts w:ascii="Times New Roman" w:eastAsia="Times New Roman" w:hAnsi="Times New Roman" w:cs="Times New Roman"/>
              <w:color w:val="000000"/>
            </w:rPr>
            <w:instrText xml:space="preserve"> FORMTEXT </w:instrText>
          </w:r>
          <w:r w:rsidRPr="00F065BD">
            <w:rPr>
              <w:rFonts w:ascii="Times New Roman" w:eastAsia="Times New Roman" w:hAnsi="Times New Roman" w:cs="Times New Roman"/>
              <w:color w:val="000000"/>
            </w:rPr>
          </w:r>
          <w:r w:rsidRPr="00F065BD"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</w:sdtContent>
      </w:sdt>
    </w:p>
    <w:p w14:paraId="39FA8F00" w14:textId="361061C1" w:rsidR="003E74AD" w:rsidRPr="00F065BD" w:rsidRDefault="003E74AD" w:rsidP="003E74AD">
      <w:pPr>
        <w:spacing w:after="120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065BD">
        <w:rPr>
          <w:rFonts w:ascii="Times New Roman" w:eastAsia="Times New Roman" w:hAnsi="Times New Roman" w:cs="Times New Roman"/>
          <w:color w:val="000000"/>
          <w:sz w:val="22"/>
        </w:rPr>
        <w:tab/>
      </w:r>
      <w:r w:rsidR="00371F88">
        <w:rPr>
          <w:rFonts w:ascii="Times New Roman" w:eastAsia="Times New Roman" w:hAnsi="Times New Roman" w:cs="Times New Roman"/>
          <w:color w:val="000000"/>
          <w:sz w:val="22"/>
        </w:rPr>
        <w:t>E-pošt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2"/>
        </w:rPr>
        <w:t>a</w:t>
      </w:r>
      <w:r w:rsidRPr="00F065BD">
        <w:rPr>
          <w:rFonts w:ascii="Times New Roman" w:eastAsia="Times New Roman" w:hAnsi="Times New Roman" w:cs="Times New Roman"/>
          <w:color w:val="000000"/>
          <w:sz w:val="22"/>
        </w:rPr>
        <w:t xml:space="preserve">: </w:t>
      </w:r>
      <w:sdt>
        <w:sdtPr>
          <w:rPr>
            <w:rFonts w:ascii="Times New Roman" w:eastAsia="Times New Roman" w:hAnsi="Times New Roman" w:cs="Times New Roman"/>
            <w:color w:val="000000"/>
          </w:rPr>
          <w:id w:val="-2111736271"/>
          <w:placeholder>
            <w:docPart w:val="5D4CEEE732DD4E72AEACA4638597DE0E"/>
          </w:placeholder>
        </w:sdtPr>
        <w:sdtEndPr/>
        <w:sdtContent>
          <w:r w:rsidRPr="00F065BD">
            <w:rPr>
              <w:rFonts w:ascii="Times New Roman" w:eastAsia="Times New Roman" w:hAnsi="Times New Roman" w:cs="Times New Roman"/>
              <w:color w:val="000000"/>
            </w:rPr>
            <w:fldChar w:fldCharType="begin">
              <w:ffData>
                <w:name w:val="Besedilo23"/>
                <w:enabled/>
                <w:calcOnExit w:val="0"/>
                <w:textInput/>
              </w:ffData>
            </w:fldChar>
          </w:r>
          <w:r w:rsidRPr="00F065BD">
            <w:rPr>
              <w:rFonts w:ascii="Times New Roman" w:eastAsia="Times New Roman" w:hAnsi="Times New Roman" w:cs="Times New Roman"/>
              <w:color w:val="000000"/>
            </w:rPr>
            <w:instrText xml:space="preserve"> FORMTEXT </w:instrText>
          </w:r>
          <w:r w:rsidRPr="00F065BD">
            <w:rPr>
              <w:rFonts w:ascii="Times New Roman" w:eastAsia="Times New Roman" w:hAnsi="Times New Roman" w:cs="Times New Roman"/>
              <w:color w:val="000000"/>
            </w:rPr>
          </w:r>
          <w:r w:rsidRPr="00F065BD"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Pr="00F065BD"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</w:sdtContent>
      </w:sdt>
    </w:p>
    <w:p w14:paraId="2C7A19D6" w14:textId="77777777" w:rsidR="00CB042F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color w:val="000000"/>
        </w:rPr>
      </w:pPr>
    </w:p>
    <w:p w14:paraId="633DE754" w14:textId="77777777" w:rsidR="00CB042F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2.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ab/>
        <w:t>Namen lokacijske preveritve (ustrezno označite):</w:t>
      </w:r>
    </w:p>
    <w:p w14:paraId="58E07162" w14:textId="3DF049A3" w:rsidR="00CB042F" w:rsidRDefault="00CB042F" w:rsidP="00CB042F">
      <w:pPr>
        <w:spacing w:after="120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Na podlagi 13</w:t>
      </w:r>
      <w:r w:rsidR="00374407">
        <w:rPr>
          <w:rFonts w:ascii="Times New Roman" w:eastAsia="Times New Roman" w:hAnsi="Times New Roman" w:cs="Times New Roman"/>
          <w:color w:val="000000"/>
          <w:sz w:val="22"/>
        </w:rPr>
        <w:t>8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. člena Zakona o urejanju prostora </w:t>
      </w:r>
      <w:r w:rsidR="005B0A47">
        <w:rPr>
          <w:rFonts w:ascii="Times New Roman" w:eastAsia="Times New Roman" w:hAnsi="Times New Roman" w:cs="Times New Roman"/>
          <w:color w:val="000000"/>
          <w:sz w:val="22"/>
        </w:rPr>
        <w:t>- ZUreP-</w:t>
      </w:r>
      <w:r w:rsidR="00374407">
        <w:rPr>
          <w:rFonts w:ascii="Times New Roman" w:eastAsia="Times New Roman" w:hAnsi="Times New Roman" w:cs="Times New Roman"/>
          <w:color w:val="000000"/>
          <w:sz w:val="22"/>
        </w:rPr>
        <w:t>3</w:t>
      </w:r>
      <w:r w:rsidR="005B0A47"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(Uradni list RS, št. </w:t>
      </w:r>
      <w:r w:rsidR="00374407">
        <w:rPr>
          <w:rFonts w:ascii="Times New Roman" w:eastAsia="Times New Roman" w:hAnsi="Times New Roman" w:cs="Times New Roman"/>
          <w:color w:val="000000"/>
        </w:rPr>
        <w:t>199/21</w:t>
      </w:r>
      <w:r w:rsidRPr="001F1B7C">
        <w:rPr>
          <w:rFonts w:ascii="Times New Roman" w:eastAsia="Times New Roman" w:hAnsi="Times New Roman" w:cs="Times New Roman"/>
          <w:color w:val="000000"/>
        </w:rPr>
        <w:t>)</w:t>
      </w:r>
      <w:r w:rsidR="005B0A47"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</w:rPr>
        <w:t>podajam pobudo za izvedbo postopka lokacijske preveritve za naslednji namen:</w:t>
      </w:r>
    </w:p>
    <w:p w14:paraId="356A9DB6" w14:textId="1C3985A2" w:rsidR="00CB042F" w:rsidRDefault="00FE6686" w:rsidP="00CB042F">
      <w:pPr>
        <w:spacing w:after="120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  <w:color w:val="000000"/>
            <w:sz w:val="22"/>
          </w:rPr>
          <w:id w:val="1480115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5BD">
            <w:rPr>
              <w:rFonts w:ascii="MS Gothic" w:eastAsia="MS Gothic" w:hAnsi="MS Gothic" w:cs="Times New Roman" w:hint="eastAsia"/>
              <w:color w:val="000000"/>
              <w:sz w:val="22"/>
            </w:rPr>
            <w:t>☐</w:t>
          </w:r>
        </w:sdtContent>
      </w:sdt>
      <w:r w:rsidR="00CB042F">
        <w:rPr>
          <w:rFonts w:ascii="Times New Roman" w:eastAsia="Times New Roman" w:hAnsi="Times New Roman" w:cs="Times New Roman"/>
          <w:color w:val="000000"/>
          <w:sz w:val="22"/>
        </w:rPr>
        <w:t xml:space="preserve"> A. Določanje obsega stavbnega zemljišča pri posamični poselitvi (1</w:t>
      </w:r>
      <w:r w:rsidR="00374407">
        <w:rPr>
          <w:rFonts w:ascii="Times New Roman" w:eastAsia="Times New Roman" w:hAnsi="Times New Roman" w:cs="Times New Roman"/>
          <w:color w:val="000000"/>
          <w:sz w:val="22"/>
        </w:rPr>
        <w:t>35</w:t>
      </w:r>
      <w:r w:rsidR="00CB042F">
        <w:rPr>
          <w:rFonts w:ascii="Times New Roman" w:eastAsia="Times New Roman" w:hAnsi="Times New Roman" w:cs="Times New Roman"/>
          <w:color w:val="000000"/>
          <w:sz w:val="22"/>
        </w:rPr>
        <w:t>. člen ZUreP-</w:t>
      </w:r>
      <w:r w:rsidR="00374407">
        <w:rPr>
          <w:rFonts w:ascii="Times New Roman" w:eastAsia="Times New Roman" w:hAnsi="Times New Roman" w:cs="Times New Roman"/>
          <w:color w:val="000000"/>
          <w:sz w:val="22"/>
        </w:rPr>
        <w:t>3</w:t>
      </w:r>
      <w:r w:rsidR="00CB042F">
        <w:rPr>
          <w:rFonts w:ascii="Times New Roman" w:eastAsia="Times New Roman" w:hAnsi="Times New Roman" w:cs="Times New Roman"/>
          <w:color w:val="000000"/>
          <w:sz w:val="22"/>
        </w:rPr>
        <w:t>)</w:t>
      </w:r>
    </w:p>
    <w:p w14:paraId="5631122D" w14:textId="0F576E4F" w:rsidR="00CB042F" w:rsidRDefault="00FE6686" w:rsidP="00CB042F">
      <w:pPr>
        <w:spacing w:after="120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  <w:color w:val="000000"/>
            <w:sz w:val="22"/>
          </w:rPr>
          <w:id w:val="218868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42F">
            <w:rPr>
              <w:rFonts w:ascii="MS Gothic" w:eastAsia="MS Gothic" w:hAnsi="MS Gothic" w:cs="Times New Roman" w:hint="eastAsia"/>
              <w:color w:val="000000"/>
              <w:sz w:val="22"/>
            </w:rPr>
            <w:t>☐</w:t>
          </w:r>
        </w:sdtContent>
      </w:sdt>
      <w:r w:rsidR="00CB042F">
        <w:rPr>
          <w:rFonts w:ascii="Times New Roman" w:eastAsia="Times New Roman" w:hAnsi="Times New Roman" w:cs="Times New Roman"/>
          <w:color w:val="000000"/>
          <w:sz w:val="22"/>
        </w:rPr>
        <w:t xml:space="preserve"> B. Individualno odstopanje od prostorskih izvedbenih pogojev (1</w:t>
      </w:r>
      <w:r w:rsidR="00374407">
        <w:rPr>
          <w:rFonts w:ascii="Times New Roman" w:eastAsia="Times New Roman" w:hAnsi="Times New Roman" w:cs="Times New Roman"/>
          <w:color w:val="000000"/>
          <w:sz w:val="22"/>
        </w:rPr>
        <w:t>36</w:t>
      </w:r>
      <w:r w:rsidR="00CB042F">
        <w:rPr>
          <w:rFonts w:ascii="Times New Roman" w:eastAsia="Times New Roman" w:hAnsi="Times New Roman" w:cs="Times New Roman"/>
          <w:color w:val="000000"/>
          <w:sz w:val="22"/>
        </w:rPr>
        <w:t>. člen ZUreP-</w:t>
      </w:r>
      <w:r w:rsidR="00374407">
        <w:rPr>
          <w:rFonts w:ascii="Times New Roman" w:eastAsia="Times New Roman" w:hAnsi="Times New Roman" w:cs="Times New Roman"/>
          <w:color w:val="000000"/>
          <w:sz w:val="22"/>
        </w:rPr>
        <w:t>3</w:t>
      </w:r>
      <w:r w:rsidR="00CB042F">
        <w:rPr>
          <w:rFonts w:ascii="Times New Roman" w:eastAsia="Times New Roman" w:hAnsi="Times New Roman" w:cs="Times New Roman"/>
          <w:color w:val="000000"/>
          <w:sz w:val="22"/>
        </w:rPr>
        <w:t>)</w:t>
      </w:r>
    </w:p>
    <w:p w14:paraId="339337FE" w14:textId="2F5AA57B" w:rsidR="00CB042F" w:rsidRDefault="00FE6686" w:rsidP="00CB042F">
      <w:pPr>
        <w:spacing w:after="227" w:line="312" w:lineRule="auto"/>
        <w:jc w:val="both"/>
        <w:rPr>
          <w:rFonts w:ascii="Times New Roman" w:eastAsia="Times New Roman" w:hAnsi="Times New Roman" w:cs="Times New Roman"/>
          <w:color w:val="000000"/>
          <w:sz w:val="22"/>
        </w:rPr>
      </w:pPr>
      <w:sdt>
        <w:sdtPr>
          <w:rPr>
            <w:rFonts w:ascii="Times New Roman" w:eastAsia="Times New Roman" w:hAnsi="Times New Roman" w:cs="Times New Roman"/>
            <w:color w:val="000000"/>
            <w:sz w:val="22"/>
          </w:rPr>
          <w:id w:val="-504283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042F">
            <w:rPr>
              <w:rFonts w:ascii="MS Gothic" w:eastAsia="MS Gothic" w:hAnsi="MS Gothic" w:cs="Times New Roman" w:hint="eastAsia"/>
              <w:color w:val="000000"/>
              <w:sz w:val="22"/>
            </w:rPr>
            <w:t>☐</w:t>
          </w:r>
        </w:sdtContent>
      </w:sdt>
      <w:r w:rsidR="00CB042F">
        <w:rPr>
          <w:rFonts w:ascii="Times New Roman" w:eastAsia="Times New Roman" w:hAnsi="Times New Roman" w:cs="Times New Roman"/>
          <w:color w:val="000000"/>
          <w:sz w:val="22"/>
        </w:rPr>
        <w:t xml:space="preserve"> C. Omogočanje začasne rabe prostora (13</w:t>
      </w:r>
      <w:r w:rsidR="00374407">
        <w:rPr>
          <w:rFonts w:ascii="Times New Roman" w:eastAsia="Times New Roman" w:hAnsi="Times New Roman" w:cs="Times New Roman"/>
          <w:color w:val="000000"/>
          <w:sz w:val="22"/>
        </w:rPr>
        <w:t>7</w:t>
      </w:r>
      <w:r w:rsidR="00CB042F">
        <w:rPr>
          <w:rFonts w:ascii="Times New Roman" w:eastAsia="Times New Roman" w:hAnsi="Times New Roman" w:cs="Times New Roman"/>
          <w:color w:val="000000"/>
          <w:sz w:val="22"/>
        </w:rPr>
        <w:t>. člen ZUreP-</w:t>
      </w:r>
      <w:r w:rsidR="00374407">
        <w:rPr>
          <w:rFonts w:ascii="Times New Roman" w:eastAsia="Times New Roman" w:hAnsi="Times New Roman" w:cs="Times New Roman"/>
          <w:color w:val="000000"/>
          <w:sz w:val="22"/>
        </w:rPr>
        <w:t>3</w:t>
      </w:r>
      <w:r w:rsidR="00CB042F">
        <w:rPr>
          <w:rFonts w:ascii="Times New Roman" w:eastAsia="Times New Roman" w:hAnsi="Times New Roman" w:cs="Times New Roman"/>
          <w:color w:val="000000"/>
          <w:sz w:val="22"/>
        </w:rPr>
        <w:t>)</w:t>
      </w:r>
    </w:p>
    <w:p w14:paraId="3D3F8D62" w14:textId="77777777" w:rsidR="00DC7685" w:rsidRPr="00DC7685" w:rsidRDefault="00DC7685" w:rsidP="000A0CD1">
      <w:pPr>
        <w:spacing w:after="120" w:line="312" w:lineRule="auto"/>
        <w:rPr>
          <w:rFonts w:ascii="Times New Roman" w:eastAsia="Times New Roman" w:hAnsi="Times New Roman" w:cs="Times New Roman"/>
          <w:color w:val="000000"/>
        </w:rPr>
      </w:pPr>
    </w:p>
    <w:p w14:paraId="407232BF" w14:textId="5EDC1C89" w:rsidR="00CB042F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3.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ab/>
        <w:t>Seznam zemljišč, na katere se lokacijska preveritev nanaša: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3"/>
        <w:gridCol w:w="2574"/>
        <w:gridCol w:w="3389"/>
      </w:tblGrid>
      <w:sdt>
        <w:sdtPr>
          <w:rPr>
            <w:rFonts w:ascii="Times New Roman" w:eastAsia="Calibri" w:hAnsi="Times New Roman" w:cs="Times New Roman"/>
            <w:sz w:val="22"/>
            <w:szCs w:val="22"/>
          </w:rPr>
          <w:id w:val="223645849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Times New Roman" w:eastAsia="Calibri" w:hAnsi="Times New Roman" w:cs="Times New Roman"/>
                <w:sz w:val="22"/>
                <w:szCs w:val="22"/>
              </w:rPr>
              <w:id w:val="1105453530"/>
              <w:placeholder>
                <w:docPart w:val="DD7CA35A278047998552987FE3E68446"/>
              </w:placeholder>
            </w:sdtPr>
            <w:sdtEndPr/>
            <w:sdtContent>
              <w:tr w:rsidR="00CB042F" w:rsidRPr="00CB042F" w14:paraId="2C848B9F" w14:textId="77777777" w:rsidTr="002F1D33">
                <w:tc>
                  <w:tcPr>
                    <w:tcW w:w="2983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000000" w:fill="FFFFFF"/>
                    <w:tcMar>
                      <w:left w:w="108" w:type="dxa"/>
                      <w:right w:w="108" w:type="dxa"/>
                    </w:tcMar>
                    <w:vAlign w:val="center"/>
                  </w:tcPr>
                  <w:p w14:paraId="7811918A" w14:textId="13B7E873" w:rsidR="00CB042F" w:rsidRPr="00CB042F" w:rsidRDefault="00CB042F" w:rsidP="00C23C64">
                    <w:pPr>
                      <w:spacing w:after="200"/>
                      <w:rPr>
                        <w:rFonts w:ascii="Times New Roman" w:eastAsia="Calibri" w:hAnsi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ascii="Times New Roman" w:eastAsia="Calibri" w:hAnsi="Times New Roman" w:cs="Times New Roman"/>
                        <w:sz w:val="22"/>
                        <w:szCs w:val="22"/>
                      </w:rPr>
                      <w:t>Parcelna številka</w:t>
                    </w:r>
                  </w:p>
                </w:tc>
                <w:tc>
                  <w:tcPr>
                    <w:tcW w:w="257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000000" w:fill="FFFFFF"/>
                    <w:tcMar>
                      <w:left w:w="108" w:type="dxa"/>
                      <w:right w:w="108" w:type="dxa"/>
                    </w:tcMar>
                    <w:vAlign w:val="center"/>
                  </w:tcPr>
                  <w:p w14:paraId="55095843" w14:textId="39ACD338" w:rsidR="00CB042F" w:rsidRPr="00CB042F" w:rsidRDefault="00CB042F" w:rsidP="00C23C64">
                    <w:pPr>
                      <w:spacing w:after="200"/>
                      <w:rPr>
                        <w:rFonts w:ascii="Times New Roman" w:eastAsia="Calibri" w:hAnsi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ascii="Times New Roman" w:eastAsia="Calibri" w:hAnsi="Times New Roman" w:cs="Times New Roman"/>
                        <w:sz w:val="22"/>
                        <w:szCs w:val="22"/>
                      </w:rPr>
                      <w:t>Katastrska občina</w:t>
                    </w:r>
                  </w:p>
                </w:tc>
                <w:tc>
                  <w:tcPr>
                    <w:tcW w:w="3389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000000" w:fill="FFFFFF"/>
                    <w:tcMar>
                      <w:left w:w="108" w:type="dxa"/>
                      <w:right w:w="108" w:type="dxa"/>
                    </w:tcMar>
                    <w:vAlign w:val="center"/>
                  </w:tcPr>
                  <w:p w14:paraId="33EB67DD" w14:textId="77777777" w:rsidR="002F1D33" w:rsidRDefault="002F1D33" w:rsidP="002F1D33">
                    <w:pPr>
                      <w:spacing w:after="200"/>
                      <w:jc w:val="center"/>
                      <w:rPr>
                        <w:rFonts w:ascii="Times New Roman" w:eastAsia="Calibri" w:hAnsi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ascii="Times New Roman" w:eastAsia="Calibri" w:hAnsi="Times New Roman" w:cs="Times New Roman"/>
                        <w:sz w:val="22"/>
                        <w:szCs w:val="22"/>
                      </w:rPr>
                      <w:t>Pobudnik je l</w:t>
                    </w:r>
                    <w:r w:rsidR="00CB042F">
                      <w:rPr>
                        <w:rFonts w:ascii="Times New Roman" w:eastAsia="Calibri" w:hAnsi="Times New Roman" w:cs="Times New Roman"/>
                        <w:sz w:val="22"/>
                        <w:szCs w:val="22"/>
                      </w:rPr>
                      <w:t xml:space="preserve">astnik parcele </w:t>
                    </w:r>
                  </w:p>
                  <w:p w14:paraId="628BE95D" w14:textId="2E8809C4" w:rsidR="00CB042F" w:rsidRPr="00CB042F" w:rsidRDefault="00CB042F" w:rsidP="002F1D33">
                    <w:pPr>
                      <w:spacing w:after="200"/>
                      <w:jc w:val="center"/>
                      <w:rPr>
                        <w:rFonts w:ascii="Times New Roman" w:eastAsia="Calibri" w:hAnsi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ascii="Times New Roman" w:eastAsia="Calibri" w:hAnsi="Times New Roman" w:cs="Times New Roman"/>
                        <w:sz w:val="22"/>
                        <w:szCs w:val="22"/>
                      </w:rPr>
                      <w:t>[da/ne]</w:t>
                    </w:r>
                  </w:p>
                </w:tc>
              </w:tr>
            </w:sdtContent>
          </w:sdt>
        </w:sdtContent>
      </w:sdt>
      <w:tr w:rsidR="00CB042F" w:rsidRPr="00F065BD" w14:paraId="53DC6CD2" w14:textId="77777777" w:rsidTr="002F1D33">
        <w:sdt>
          <w:sdtPr>
            <w:rPr>
              <w:rFonts w:ascii="Times New Roman" w:eastAsia="Calibri" w:hAnsi="Times New Roman" w:cs="Times New Roman"/>
              <w:sz w:val="22"/>
              <w:szCs w:val="22"/>
            </w:rPr>
            <w:alias w:val="parcela št."/>
            <w:tag w:val="parcela št."/>
            <w:id w:val="736597178"/>
            <w:placeholder>
              <w:docPart w:val="55A82CD7A4FF46AFBDEE711EF4C40DD3"/>
            </w:placeholder>
            <w15:appearance w15:val="hidden"/>
          </w:sdtPr>
          <w:sdtEndPr/>
          <w:sdtContent>
            <w:tc>
              <w:tcPr>
                <w:tcW w:w="29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3F9F7516" w14:textId="223CCB90" w:rsidR="00CB042F" w:rsidRPr="00F065BD" w:rsidRDefault="00BC21CB" w:rsidP="00BC21CB">
                <w:pPr>
                  <w:spacing w:after="200"/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pP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begin">
                    <w:ffData>
                      <w:name w:val="Besedilo2"/>
                      <w:enabled/>
                      <w:calcOnExit w:val="0"/>
                      <w:textInput/>
                    </w:ffData>
                  </w:fldChar>
                </w:r>
                <w:bookmarkStart w:id="1" w:name="Besedilo2"/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end"/>
                </w:r>
              </w:p>
            </w:tc>
            <w:bookmarkEnd w:id="1" w:displacedByCustomXml="next"/>
          </w:sdtContent>
        </w:sdt>
        <w:sdt>
          <w:sdtPr>
            <w:rPr>
              <w:rFonts w:ascii="Times New Roman" w:eastAsia="Calibri" w:hAnsi="Times New Roman" w:cs="Times New Roman"/>
              <w:sz w:val="22"/>
              <w:szCs w:val="22"/>
            </w:rPr>
            <w:alias w:val="k.o."/>
            <w:tag w:val="k.o."/>
            <w:id w:val="-1274390210"/>
            <w:placeholder>
              <w:docPart w:val="3576B21887D24D099103C4848938E4AC"/>
            </w:placeholder>
          </w:sdtPr>
          <w:sdtEndPr/>
          <w:sdtContent>
            <w:tc>
              <w:tcPr>
                <w:tcW w:w="257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635BB1FE" w14:textId="20795313" w:rsidR="00CB042F" w:rsidRPr="00F065BD" w:rsidRDefault="00BC21CB" w:rsidP="00F065BD">
                <w:pPr>
                  <w:spacing w:after="200"/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pP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begin">
                    <w:ffData>
                      <w:name w:val="Besedilo1"/>
                      <w:enabled/>
                      <w:calcOnExit w:val="0"/>
                      <w:textInput/>
                    </w:ffData>
                  </w:fldChar>
                </w:r>
                <w:bookmarkStart w:id="2" w:name="Besedilo1"/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separate"/>
                </w:r>
                <w:r w:rsidR="00F065BD"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t> </w:t>
                </w:r>
                <w:r w:rsidR="00F065BD"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t> </w:t>
                </w:r>
                <w:r w:rsidR="00F065BD"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t> </w:t>
                </w:r>
                <w:r w:rsidR="00F065BD"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t> </w:t>
                </w:r>
                <w:r w:rsidR="00F065BD"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end"/>
                </w:r>
              </w:p>
            </w:tc>
            <w:bookmarkEnd w:id="2" w:displacedByCustomXml="next"/>
          </w:sdtContent>
        </w:sdt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C857C8" w14:textId="6E823A69" w:rsidR="00CB042F" w:rsidRPr="00F065BD" w:rsidRDefault="00FE6686" w:rsidP="002F1D33">
            <w:pPr>
              <w:spacing w:after="20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Calibri" w:hAnsi="Times New Roman" w:cs="Times New Roman"/>
                  <w:sz w:val="22"/>
                  <w:szCs w:val="22"/>
                </w:rPr>
                <w:id w:val="125280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14AA"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sdtContent>
            </w:sdt>
            <w:r w:rsidR="00CB042F" w:rsidRPr="00F065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da / </w:t>
            </w:r>
            <w:sdt>
              <w:sdtPr>
                <w:rPr>
                  <w:rFonts w:ascii="Times New Roman" w:eastAsia="Calibri" w:hAnsi="Times New Roman" w:cs="Times New Roman"/>
                  <w:sz w:val="22"/>
                  <w:szCs w:val="22"/>
                </w:rPr>
                <w:id w:val="-1503575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042F" w:rsidRPr="00F065B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CB042F" w:rsidRPr="00F065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ne</w:t>
            </w:r>
          </w:p>
        </w:tc>
      </w:tr>
      <w:tr w:rsidR="00BC21CB" w:rsidRPr="00F065BD" w14:paraId="3928CAB1" w14:textId="77777777" w:rsidTr="002F1D33">
        <w:sdt>
          <w:sdtPr>
            <w:rPr>
              <w:rFonts w:ascii="Times New Roman" w:eastAsia="Calibri" w:hAnsi="Times New Roman" w:cs="Times New Roman"/>
              <w:sz w:val="22"/>
              <w:szCs w:val="22"/>
            </w:rPr>
            <w:id w:val="-511917154"/>
            <w:placeholder>
              <w:docPart w:val="CFE1181711D241D7BC12772D6D32FDC0"/>
            </w:placeholder>
          </w:sdtPr>
          <w:sdtEndPr/>
          <w:sdtContent>
            <w:tc>
              <w:tcPr>
                <w:tcW w:w="29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091F1BCC" w14:textId="70F040D1" w:rsidR="00BC21CB" w:rsidRPr="00F065BD" w:rsidRDefault="00BC21CB" w:rsidP="00BC21CB">
                <w:pPr>
                  <w:spacing w:after="200"/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pP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begin">
                    <w:ffData>
                      <w:name w:val="Besedilo3"/>
                      <w:enabled/>
                      <w:calcOnExit w:val="0"/>
                      <w:textInput/>
                    </w:ffData>
                  </w:fldChar>
                </w:r>
                <w:bookmarkStart w:id="3" w:name="Besedilo3"/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end"/>
                </w:r>
              </w:p>
            </w:tc>
            <w:bookmarkEnd w:id="3" w:displacedByCustomXml="next"/>
          </w:sdtContent>
        </w:sdt>
        <w:sdt>
          <w:sdtPr>
            <w:rPr>
              <w:rFonts w:ascii="Times New Roman" w:eastAsia="Calibri" w:hAnsi="Times New Roman" w:cs="Times New Roman"/>
              <w:sz w:val="22"/>
              <w:szCs w:val="22"/>
            </w:rPr>
            <w:id w:val="-39059572"/>
            <w:placeholder>
              <w:docPart w:val="CFE1181711D241D7BC12772D6D32FDC0"/>
            </w:placeholder>
          </w:sdtPr>
          <w:sdtEndPr/>
          <w:sdtContent>
            <w:tc>
              <w:tcPr>
                <w:tcW w:w="257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097A291E" w14:textId="0211E493" w:rsidR="00BC21CB" w:rsidRPr="00F065BD" w:rsidRDefault="00BC21CB" w:rsidP="00BC21CB">
                <w:pPr>
                  <w:spacing w:after="200"/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pP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begin">
                    <w:ffData>
                      <w:name w:val="Besedilo10"/>
                      <w:enabled/>
                      <w:calcOnExit w:val="0"/>
                      <w:textInput/>
                    </w:ffData>
                  </w:fldChar>
                </w:r>
                <w:bookmarkStart w:id="4" w:name="Besedilo10"/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end"/>
                </w:r>
              </w:p>
            </w:tc>
            <w:bookmarkEnd w:id="4" w:displacedByCustomXml="next"/>
          </w:sdtContent>
        </w:sdt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882CBB" w14:textId="4428E1EE" w:rsidR="00BC21CB" w:rsidRPr="00F065BD" w:rsidRDefault="00FE6686" w:rsidP="002F1D33">
            <w:pPr>
              <w:spacing w:after="20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Calibri" w:hAnsi="Times New Roman" w:cs="Times New Roman"/>
                  <w:sz w:val="22"/>
                  <w:szCs w:val="22"/>
                </w:rPr>
                <w:id w:val="1839808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1CB" w:rsidRPr="00F065B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C21CB" w:rsidRPr="00F065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da / </w:t>
            </w:r>
            <w:sdt>
              <w:sdtPr>
                <w:rPr>
                  <w:rFonts w:ascii="Times New Roman" w:eastAsia="Calibri" w:hAnsi="Times New Roman" w:cs="Times New Roman"/>
                  <w:sz w:val="22"/>
                  <w:szCs w:val="22"/>
                </w:rPr>
                <w:id w:val="1040702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1CB" w:rsidRPr="00F065B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C21CB" w:rsidRPr="00F065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ne</w:t>
            </w:r>
          </w:p>
        </w:tc>
      </w:tr>
      <w:tr w:rsidR="00BC21CB" w:rsidRPr="00F065BD" w14:paraId="436652E1" w14:textId="77777777" w:rsidTr="002F1D33">
        <w:sdt>
          <w:sdtPr>
            <w:rPr>
              <w:rFonts w:ascii="Times New Roman" w:eastAsia="Calibri" w:hAnsi="Times New Roman" w:cs="Times New Roman"/>
              <w:sz w:val="22"/>
              <w:szCs w:val="22"/>
            </w:rPr>
            <w:id w:val="163522396"/>
            <w:placeholder>
              <w:docPart w:val="093CEE7ADAFC46AB89ED9D9D085775E6"/>
            </w:placeholder>
          </w:sdtPr>
          <w:sdtEndPr/>
          <w:sdtContent>
            <w:tc>
              <w:tcPr>
                <w:tcW w:w="29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32D52684" w14:textId="551FA598" w:rsidR="00BC21CB" w:rsidRPr="00F065BD" w:rsidRDefault="00BC21CB" w:rsidP="00BC21CB">
                <w:pPr>
                  <w:spacing w:after="200"/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pP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begin">
                    <w:ffData>
                      <w:name w:val="Besedilo4"/>
                      <w:enabled/>
                      <w:calcOnExit w:val="0"/>
                      <w:textInput/>
                    </w:ffData>
                  </w:fldChar>
                </w:r>
                <w:bookmarkStart w:id="5" w:name="Besedilo4"/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end"/>
                </w:r>
              </w:p>
            </w:tc>
            <w:bookmarkEnd w:id="5" w:displacedByCustomXml="next"/>
          </w:sdtContent>
        </w:sdt>
        <w:sdt>
          <w:sdtPr>
            <w:rPr>
              <w:rFonts w:ascii="Times New Roman" w:eastAsia="Calibri" w:hAnsi="Times New Roman" w:cs="Times New Roman"/>
              <w:sz w:val="22"/>
              <w:szCs w:val="22"/>
            </w:rPr>
            <w:id w:val="965538774"/>
            <w:placeholder>
              <w:docPart w:val="093CEE7ADAFC46AB89ED9D9D085775E6"/>
            </w:placeholder>
          </w:sdtPr>
          <w:sdtEndPr/>
          <w:sdtContent>
            <w:tc>
              <w:tcPr>
                <w:tcW w:w="257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36336467" w14:textId="7304EA7D" w:rsidR="00BC21CB" w:rsidRPr="00F065BD" w:rsidRDefault="00BC21CB" w:rsidP="00BC21CB">
                <w:pPr>
                  <w:spacing w:after="200"/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pP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begin">
                    <w:ffData>
                      <w:name w:val="Besedilo11"/>
                      <w:enabled/>
                      <w:calcOnExit w:val="0"/>
                      <w:textInput/>
                    </w:ffData>
                  </w:fldChar>
                </w:r>
                <w:bookmarkStart w:id="6" w:name="Besedilo11"/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end"/>
                </w:r>
              </w:p>
            </w:tc>
            <w:bookmarkEnd w:id="6" w:displacedByCustomXml="next"/>
          </w:sdtContent>
        </w:sdt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9FA413" w14:textId="6374ECC0" w:rsidR="00BC21CB" w:rsidRPr="00F065BD" w:rsidRDefault="00FE6686" w:rsidP="002F1D33">
            <w:pPr>
              <w:spacing w:after="20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Calibri" w:hAnsi="Times New Roman" w:cs="Times New Roman"/>
                  <w:sz w:val="22"/>
                  <w:szCs w:val="22"/>
                </w:rPr>
                <w:id w:val="-262993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1CB" w:rsidRPr="00F065B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C21CB" w:rsidRPr="00F065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da / </w:t>
            </w:r>
            <w:sdt>
              <w:sdtPr>
                <w:rPr>
                  <w:rFonts w:ascii="Times New Roman" w:eastAsia="Calibri" w:hAnsi="Times New Roman" w:cs="Times New Roman"/>
                  <w:sz w:val="22"/>
                  <w:szCs w:val="22"/>
                </w:rPr>
                <w:id w:val="-1426339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1CB" w:rsidRPr="00F065B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C21CB" w:rsidRPr="00F065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ne</w:t>
            </w:r>
          </w:p>
        </w:tc>
      </w:tr>
      <w:tr w:rsidR="00BC21CB" w:rsidRPr="00F065BD" w14:paraId="004B0ABF" w14:textId="77777777" w:rsidTr="002F1D33">
        <w:sdt>
          <w:sdtPr>
            <w:rPr>
              <w:rFonts w:ascii="Times New Roman" w:eastAsia="Calibri" w:hAnsi="Times New Roman" w:cs="Times New Roman"/>
              <w:sz w:val="22"/>
              <w:szCs w:val="22"/>
            </w:rPr>
            <w:id w:val="1805196211"/>
            <w:placeholder>
              <w:docPart w:val="D7E7BF184FD746509A13D9CCC2C113DA"/>
            </w:placeholder>
          </w:sdtPr>
          <w:sdtEndPr/>
          <w:sdtContent>
            <w:tc>
              <w:tcPr>
                <w:tcW w:w="29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6CA4AE53" w14:textId="2E0AB0E2" w:rsidR="00BC21CB" w:rsidRPr="00F065BD" w:rsidRDefault="00BC21CB" w:rsidP="00BC21CB">
                <w:pPr>
                  <w:spacing w:after="200"/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pP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begin">
                    <w:ffData>
                      <w:name w:val="Besedilo5"/>
                      <w:enabled/>
                      <w:calcOnExit w:val="0"/>
                      <w:textInput/>
                    </w:ffData>
                  </w:fldChar>
                </w:r>
                <w:bookmarkStart w:id="7" w:name="Besedilo5"/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end"/>
                </w:r>
              </w:p>
            </w:tc>
            <w:bookmarkEnd w:id="7" w:displacedByCustomXml="next"/>
          </w:sdtContent>
        </w:sdt>
        <w:sdt>
          <w:sdtPr>
            <w:rPr>
              <w:rFonts w:ascii="Times New Roman" w:eastAsia="Calibri" w:hAnsi="Times New Roman" w:cs="Times New Roman"/>
              <w:sz w:val="22"/>
              <w:szCs w:val="22"/>
            </w:rPr>
            <w:id w:val="-1874298297"/>
            <w:placeholder>
              <w:docPart w:val="D7E7BF184FD746509A13D9CCC2C113DA"/>
            </w:placeholder>
          </w:sdtPr>
          <w:sdtEndPr/>
          <w:sdtContent>
            <w:tc>
              <w:tcPr>
                <w:tcW w:w="257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04C089E3" w14:textId="3B41CFC6" w:rsidR="00BC21CB" w:rsidRPr="00F065BD" w:rsidRDefault="00BC21CB" w:rsidP="00BC21CB">
                <w:pPr>
                  <w:spacing w:after="200"/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pP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begin">
                    <w:ffData>
                      <w:name w:val="Besedilo12"/>
                      <w:enabled/>
                      <w:calcOnExit w:val="0"/>
                      <w:textInput/>
                    </w:ffData>
                  </w:fldChar>
                </w:r>
                <w:bookmarkStart w:id="8" w:name="Besedilo12"/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end"/>
                </w:r>
              </w:p>
            </w:tc>
            <w:bookmarkEnd w:id="8" w:displacedByCustomXml="next"/>
          </w:sdtContent>
        </w:sdt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7673F2" w14:textId="072F3E8B" w:rsidR="00BC21CB" w:rsidRPr="00F065BD" w:rsidRDefault="00FE6686" w:rsidP="002F1D33">
            <w:pPr>
              <w:spacing w:after="20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Calibri" w:hAnsi="Times New Roman" w:cs="Times New Roman"/>
                  <w:sz w:val="22"/>
                  <w:szCs w:val="22"/>
                </w:rPr>
                <w:id w:val="81105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1CB" w:rsidRPr="00F065B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C21CB" w:rsidRPr="00F065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da / </w:t>
            </w:r>
            <w:sdt>
              <w:sdtPr>
                <w:rPr>
                  <w:rFonts w:ascii="Times New Roman" w:eastAsia="Calibri" w:hAnsi="Times New Roman" w:cs="Times New Roman"/>
                  <w:sz w:val="22"/>
                  <w:szCs w:val="22"/>
                </w:rPr>
                <w:id w:val="840905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1CB" w:rsidRPr="00F065B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C21CB" w:rsidRPr="00F065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ne</w:t>
            </w:r>
          </w:p>
        </w:tc>
      </w:tr>
      <w:tr w:rsidR="00BC21CB" w:rsidRPr="00F065BD" w14:paraId="362EA526" w14:textId="77777777" w:rsidTr="002F1D33">
        <w:sdt>
          <w:sdtPr>
            <w:rPr>
              <w:rFonts w:ascii="Times New Roman" w:eastAsia="Calibri" w:hAnsi="Times New Roman" w:cs="Times New Roman"/>
              <w:sz w:val="22"/>
              <w:szCs w:val="22"/>
            </w:rPr>
            <w:id w:val="-842865908"/>
            <w:placeholder>
              <w:docPart w:val="39DF3EF563FF4251A8D166A3BCFBCE7D"/>
            </w:placeholder>
          </w:sdtPr>
          <w:sdtEndPr/>
          <w:sdtContent>
            <w:tc>
              <w:tcPr>
                <w:tcW w:w="29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0CEF2A1A" w14:textId="1B0F0892" w:rsidR="00BC21CB" w:rsidRPr="00F065BD" w:rsidRDefault="00BC21CB" w:rsidP="00BC21CB">
                <w:pPr>
                  <w:spacing w:after="200"/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pP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begin">
                    <w:ffData>
                      <w:name w:val="Besedilo6"/>
                      <w:enabled/>
                      <w:calcOnExit w:val="0"/>
                      <w:textInput/>
                    </w:ffData>
                  </w:fldChar>
                </w:r>
                <w:bookmarkStart w:id="9" w:name="Besedilo6"/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end"/>
                </w:r>
              </w:p>
            </w:tc>
            <w:bookmarkEnd w:id="9" w:displacedByCustomXml="next"/>
          </w:sdtContent>
        </w:sdt>
        <w:sdt>
          <w:sdtPr>
            <w:rPr>
              <w:rFonts w:ascii="Times New Roman" w:eastAsia="Calibri" w:hAnsi="Times New Roman" w:cs="Times New Roman"/>
              <w:sz w:val="22"/>
              <w:szCs w:val="22"/>
            </w:rPr>
            <w:id w:val="-559708202"/>
            <w:placeholder>
              <w:docPart w:val="39DF3EF563FF4251A8D166A3BCFBCE7D"/>
            </w:placeholder>
          </w:sdtPr>
          <w:sdtEndPr/>
          <w:sdtContent>
            <w:tc>
              <w:tcPr>
                <w:tcW w:w="257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4E2EE7F5" w14:textId="3F865C63" w:rsidR="00BC21CB" w:rsidRPr="00F065BD" w:rsidRDefault="00BC21CB" w:rsidP="00BC21CB">
                <w:pPr>
                  <w:spacing w:after="200"/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pP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begin">
                    <w:ffData>
                      <w:name w:val="Besedilo13"/>
                      <w:enabled/>
                      <w:calcOnExit w:val="0"/>
                      <w:textInput/>
                    </w:ffData>
                  </w:fldChar>
                </w:r>
                <w:bookmarkStart w:id="10" w:name="Besedilo13"/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end"/>
                </w:r>
              </w:p>
            </w:tc>
            <w:bookmarkEnd w:id="10" w:displacedByCustomXml="next"/>
          </w:sdtContent>
        </w:sdt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858AE6" w14:textId="12396B56" w:rsidR="00BC21CB" w:rsidRPr="00F065BD" w:rsidRDefault="00FE6686" w:rsidP="002F1D33">
            <w:pPr>
              <w:spacing w:after="20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Calibri" w:hAnsi="Times New Roman" w:cs="Times New Roman"/>
                  <w:sz w:val="22"/>
                  <w:szCs w:val="22"/>
                </w:rPr>
                <w:id w:val="55752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1CB" w:rsidRPr="00F065B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C21CB" w:rsidRPr="00F065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da / </w:t>
            </w:r>
            <w:sdt>
              <w:sdtPr>
                <w:rPr>
                  <w:rFonts w:ascii="Times New Roman" w:eastAsia="Calibri" w:hAnsi="Times New Roman" w:cs="Times New Roman"/>
                  <w:sz w:val="22"/>
                  <w:szCs w:val="22"/>
                </w:rPr>
                <w:id w:val="1598754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1CB" w:rsidRPr="00F065B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C21CB" w:rsidRPr="00F065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ne</w:t>
            </w:r>
          </w:p>
        </w:tc>
      </w:tr>
      <w:tr w:rsidR="00BC21CB" w:rsidRPr="00F065BD" w14:paraId="51138A7D" w14:textId="77777777" w:rsidTr="002F1D33">
        <w:sdt>
          <w:sdtPr>
            <w:rPr>
              <w:rFonts w:ascii="Times New Roman" w:eastAsia="Calibri" w:hAnsi="Times New Roman" w:cs="Times New Roman"/>
              <w:sz w:val="22"/>
              <w:szCs w:val="22"/>
            </w:rPr>
            <w:id w:val="23446444"/>
            <w:placeholder>
              <w:docPart w:val="7BBD112396F14B56B825B307A1996247"/>
            </w:placeholder>
          </w:sdtPr>
          <w:sdtEndPr/>
          <w:sdtContent>
            <w:tc>
              <w:tcPr>
                <w:tcW w:w="29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24BEF6E0" w14:textId="448E142A" w:rsidR="00BC21CB" w:rsidRPr="00F065BD" w:rsidRDefault="00BC21CB" w:rsidP="00BC21CB">
                <w:pPr>
                  <w:spacing w:after="200"/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pP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begin">
                    <w:ffData>
                      <w:name w:val="Besedilo7"/>
                      <w:enabled/>
                      <w:calcOnExit w:val="0"/>
                      <w:textInput/>
                    </w:ffData>
                  </w:fldChar>
                </w:r>
                <w:bookmarkStart w:id="11" w:name="Besedilo7"/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end"/>
                </w:r>
              </w:p>
            </w:tc>
            <w:bookmarkEnd w:id="11" w:displacedByCustomXml="next"/>
          </w:sdtContent>
        </w:sdt>
        <w:sdt>
          <w:sdtPr>
            <w:rPr>
              <w:rFonts w:ascii="Times New Roman" w:eastAsia="Calibri" w:hAnsi="Times New Roman" w:cs="Times New Roman"/>
              <w:sz w:val="22"/>
              <w:szCs w:val="22"/>
            </w:rPr>
            <w:id w:val="-1922398713"/>
            <w:placeholder>
              <w:docPart w:val="7BBD112396F14B56B825B307A1996247"/>
            </w:placeholder>
          </w:sdtPr>
          <w:sdtEndPr/>
          <w:sdtContent>
            <w:tc>
              <w:tcPr>
                <w:tcW w:w="257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  <w:vAlign w:val="center"/>
              </w:tcPr>
              <w:p w14:paraId="4D11BF53" w14:textId="1837C9DC" w:rsidR="00BC21CB" w:rsidRPr="00F065BD" w:rsidRDefault="00BC21CB" w:rsidP="00BC21CB">
                <w:pPr>
                  <w:spacing w:after="200"/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pP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begin">
                    <w:ffData>
                      <w:name w:val="Besedilo14"/>
                      <w:enabled/>
                      <w:calcOnExit w:val="0"/>
                      <w:textInput/>
                    </w:ffData>
                  </w:fldChar>
                </w:r>
                <w:bookmarkStart w:id="12" w:name="Besedilo14"/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  <w:sz w:val="22"/>
                    <w:szCs w:val="22"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sz w:val="22"/>
                    <w:szCs w:val="22"/>
                  </w:rPr>
                  <w:fldChar w:fldCharType="end"/>
                </w:r>
              </w:p>
            </w:tc>
            <w:bookmarkEnd w:id="12" w:displacedByCustomXml="next"/>
          </w:sdtContent>
        </w:sdt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E5A5B9" w14:textId="5F79BECC" w:rsidR="00BC21CB" w:rsidRPr="00F065BD" w:rsidRDefault="00FE6686" w:rsidP="002F1D33">
            <w:pPr>
              <w:spacing w:after="200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Calibri" w:hAnsi="Times New Roman" w:cs="Times New Roman"/>
                  <w:sz w:val="22"/>
                  <w:szCs w:val="22"/>
                </w:rPr>
                <w:id w:val="2061445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1CB" w:rsidRPr="00F065B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C21CB" w:rsidRPr="00F065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da / </w:t>
            </w:r>
            <w:sdt>
              <w:sdtPr>
                <w:rPr>
                  <w:rFonts w:ascii="Times New Roman" w:eastAsia="Calibri" w:hAnsi="Times New Roman" w:cs="Times New Roman"/>
                  <w:sz w:val="22"/>
                  <w:szCs w:val="22"/>
                </w:rPr>
                <w:id w:val="20483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1CB" w:rsidRPr="00F065B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C21CB" w:rsidRPr="00F065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ne</w:t>
            </w:r>
          </w:p>
        </w:tc>
      </w:tr>
    </w:tbl>
    <w:p w14:paraId="4FDEE676" w14:textId="71E18CC2" w:rsidR="00CB042F" w:rsidRDefault="00CB042F">
      <w:pPr>
        <w:rPr>
          <w:rFonts w:ascii="Times New Roman" w:eastAsia="Times New Roman" w:hAnsi="Times New Roman" w:cs="Times New Roman"/>
          <w:b/>
          <w:color w:val="000000"/>
          <w:sz w:val="22"/>
        </w:rPr>
      </w:pPr>
    </w:p>
    <w:p w14:paraId="556DA332" w14:textId="07BF45A1" w:rsidR="00CB042F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lastRenderedPageBreak/>
        <w:t>4.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ab/>
        <w:t>Kratek opis želenega posega: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56"/>
      </w:tblGrid>
      <w:sdt>
        <w:sdtPr>
          <w:rPr>
            <w:rFonts w:ascii="Times New Roman" w:eastAsia="Calibri" w:hAnsi="Times New Roman" w:cs="Times New Roman"/>
          </w:rPr>
          <w:id w:val="-499810388"/>
          <w:placeholder>
            <w:docPart w:val="518AC6BD89EB48C9886CD9B0C211E1DE"/>
          </w:placeholder>
        </w:sdtPr>
        <w:sdtEndPr/>
        <w:sdtContent>
          <w:tr w:rsidR="00CB042F" w:rsidRPr="00F065BD" w14:paraId="188DE3CC" w14:textId="77777777" w:rsidTr="00C23C64">
            <w:trPr>
              <w:trHeight w:val="1"/>
            </w:trPr>
            <w:tc>
              <w:tcPr>
                <w:tcW w:w="9054" w:type="dxa"/>
                <w:tcBorders>
                  <w:top w:val="single" w:sz="0" w:space="0" w:color="000000"/>
                  <w:left w:val="single" w:sz="0" w:space="0" w:color="000000"/>
                  <w:bottom w:val="single" w:sz="0" w:space="0" w:color="000000"/>
                  <w:right w:val="single" w:sz="0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6A1A9332" w14:textId="59578C6F" w:rsidR="00CB042F" w:rsidRPr="00F065BD" w:rsidRDefault="005D2FF9" w:rsidP="005D2FF9">
                <w:pPr>
                  <w:spacing w:after="200"/>
                  <w:rPr>
                    <w:rFonts w:ascii="Times New Roman" w:eastAsia="Calibri" w:hAnsi="Times New Roman" w:cs="Times New Roman"/>
                  </w:rPr>
                </w:pPr>
                <w:r w:rsidRPr="00F065BD">
                  <w:rPr>
                    <w:rFonts w:ascii="Times New Roman" w:eastAsia="Calibri" w:hAnsi="Times New Roman" w:cs="Times New Roman"/>
                  </w:rPr>
                  <w:fldChar w:fldCharType="begin">
                    <w:ffData>
                      <w:name w:val="Besedilo26"/>
                      <w:enabled/>
                      <w:calcOnExit w:val="0"/>
                      <w:textInput/>
                    </w:ffData>
                  </w:fldChar>
                </w:r>
                <w:bookmarkStart w:id="13" w:name="Besedilo26"/>
                <w:r w:rsidRPr="00F065BD">
                  <w:rPr>
                    <w:rFonts w:ascii="Times New Roman" w:eastAsia="Calibri" w:hAnsi="Times New Roman" w:cs="Times New Roman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</w:rPr>
                </w:r>
                <w:r w:rsidRPr="00F065BD">
                  <w:rPr>
                    <w:rFonts w:ascii="Times New Roman" w:eastAsia="Calibri" w:hAnsi="Times New Roman" w:cs="Times New Roman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</w:rPr>
                  <w:fldChar w:fldCharType="end"/>
                </w:r>
              </w:p>
            </w:tc>
          </w:tr>
          <w:bookmarkEnd w:id="13" w:displacedByCustomXml="next"/>
        </w:sdtContent>
      </w:sdt>
    </w:tbl>
    <w:p w14:paraId="1668BB8A" w14:textId="77777777" w:rsidR="00CB042F" w:rsidRPr="00F065BD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color w:val="000000"/>
        </w:rPr>
      </w:pPr>
    </w:p>
    <w:p w14:paraId="4AEF59F9" w14:textId="77777777" w:rsidR="00CB042F" w:rsidRPr="00F065BD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color w:val="000000"/>
        </w:rPr>
      </w:pPr>
    </w:p>
    <w:p w14:paraId="5B5B922D" w14:textId="77777777" w:rsidR="00CB042F" w:rsidRPr="00F065BD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color w:val="000000"/>
        </w:rPr>
      </w:pPr>
    </w:p>
    <w:p w14:paraId="6303B7B0" w14:textId="77777777" w:rsidR="00CB042F" w:rsidRPr="00F065BD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b/>
          <w:color w:val="000000"/>
        </w:rPr>
      </w:pPr>
      <w:r w:rsidRPr="00F065BD">
        <w:rPr>
          <w:rFonts w:ascii="Times New Roman" w:eastAsia="Times New Roman" w:hAnsi="Times New Roman" w:cs="Times New Roman"/>
          <w:b/>
          <w:color w:val="000000"/>
          <w:sz w:val="22"/>
        </w:rPr>
        <w:t>5.</w:t>
      </w:r>
      <w:r w:rsidRPr="00F065BD">
        <w:rPr>
          <w:rFonts w:ascii="Times New Roman" w:eastAsia="Times New Roman" w:hAnsi="Times New Roman" w:cs="Times New Roman"/>
          <w:b/>
          <w:color w:val="000000"/>
          <w:sz w:val="22"/>
        </w:rPr>
        <w:tab/>
        <w:t>Navedba odstopanj od določb veljavnega prostorskega akta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56"/>
      </w:tblGrid>
      <w:tr w:rsidR="00CB042F" w:rsidRPr="00F065BD" w14:paraId="552D0B2E" w14:textId="77777777" w:rsidTr="00C23C64">
        <w:trPr>
          <w:trHeight w:val="1"/>
        </w:trPr>
        <w:sdt>
          <w:sdtPr>
            <w:rPr>
              <w:rFonts w:ascii="Times New Roman" w:eastAsia="Calibri" w:hAnsi="Times New Roman" w:cs="Times New Roman"/>
            </w:rPr>
            <w:id w:val="1367333232"/>
            <w:placeholder>
              <w:docPart w:val="DefaultPlaceholder_-1854013440"/>
            </w:placeholder>
          </w:sdtPr>
          <w:sdtEndPr/>
          <w:sdtContent>
            <w:tc>
              <w:tcPr>
                <w:tcW w:w="9054" w:type="dxa"/>
                <w:tcBorders>
                  <w:top w:val="single" w:sz="0" w:space="0" w:color="000000"/>
                  <w:left w:val="single" w:sz="0" w:space="0" w:color="000000"/>
                  <w:bottom w:val="single" w:sz="0" w:space="0" w:color="000000"/>
                  <w:right w:val="single" w:sz="0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20AAD7FF" w14:textId="5275AC20" w:rsidR="00CB042F" w:rsidRPr="00F065BD" w:rsidRDefault="002F1D33" w:rsidP="002F1D33">
                <w:pPr>
                  <w:spacing w:after="200"/>
                  <w:rPr>
                    <w:rFonts w:ascii="Times New Roman" w:eastAsia="Calibri" w:hAnsi="Times New Roman" w:cs="Times New Roman"/>
                  </w:rPr>
                </w:pPr>
                <w:r w:rsidRPr="00F065BD">
                  <w:rPr>
                    <w:rFonts w:ascii="Times New Roman" w:eastAsia="Calibri" w:hAnsi="Times New Roman" w:cs="Times New Roman"/>
                  </w:rPr>
                  <w:fldChar w:fldCharType="begin">
                    <w:ffData>
                      <w:name w:val="Besedilo18"/>
                      <w:enabled/>
                      <w:calcOnExit w:val="0"/>
                      <w:textInput/>
                    </w:ffData>
                  </w:fldChar>
                </w:r>
                <w:bookmarkStart w:id="14" w:name="Besedilo18"/>
                <w:r w:rsidRPr="00F065BD">
                  <w:rPr>
                    <w:rFonts w:ascii="Times New Roman" w:eastAsia="Calibri" w:hAnsi="Times New Roman" w:cs="Times New Roman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</w:rPr>
                </w:r>
                <w:r w:rsidRPr="00F065BD">
                  <w:rPr>
                    <w:rFonts w:ascii="Times New Roman" w:eastAsia="Calibri" w:hAnsi="Times New Roman" w:cs="Times New Roman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</w:rPr>
                  <w:fldChar w:fldCharType="end"/>
                </w:r>
              </w:p>
            </w:tc>
            <w:bookmarkEnd w:id="14" w:displacedByCustomXml="next"/>
          </w:sdtContent>
        </w:sdt>
      </w:tr>
    </w:tbl>
    <w:p w14:paraId="3C12D0BB" w14:textId="77777777" w:rsidR="00CB042F" w:rsidRPr="00F065BD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color w:val="000000"/>
        </w:rPr>
      </w:pPr>
    </w:p>
    <w:p w14:paraId="38DE7ACA" w14:textId="77777777" w:rsidR="00CB042F" w:rsidRPr="00F065BD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color w:val="000000"/>
        </w:rPr>
      </w:pPr>
    </w:p>
    <w:p w14:paraId="4A195D97" w14:textId="77777777" w:rsidR="00CB042F" w:rsidRPr="00F065BD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color w:val="000000"/>
        </w:rPr>
      </w:pPr>
    </w:p>
    <w:p w14:paraId="4A284B43" w14:textId="39D24644" w:rsidR="00CB042F" w:rsidRPr="00F065BD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b/>
          <w:color w:val="000000"/>
        </w:rPr>
      </w:pPr>
      <w:r w:rsidRPr="00F065BD">
        <w:rPr>
          <w:rFonts w:ascii="Times New Roman" w:eastAsia="Times New Roman" w:hAnsi="Times New Roman" w:cs="Times New Roman"/>
          <w:b/>
          <w:color w:val="000000"/>
          <w:sz w:val="22"/>
        </w:rPr>
        <w:t>6.</w:t>
      </w:r>
      <w:r w:rsidRPr="00F065BD">
        <w:rPr>
          <w:rFonts w:ascii="Times New Roman" w:eastAsia="Times New Roman" w:hAnsi="Times New Roman" w:cs="Times New Roman"/>
          <w:b/>
          <w:color w:val="000000"/>
          <w:sz w:val="22"/>
        </w:rPr>
        <w:tab/>
        <w:t>Utemeljitev predloga za izvedbo postopka lokacijske preveritve glede na 1</w:t>
      </w:r>
      <w:r w:rsidR="00374407">
        <w:rPr>
          <w:rFonts w:ascii="Times New Roman" w:eastAsia="Times New Roman" w:hAnsi="Times New Roman" w:cs="Times New Roman"/>
          <w:b/>
          <w:color w:val="000000"/>
          <w:sz w:val="22"/>
        </w:rPr>
        <w:t>34</w:t>
      </w:r>
      <w:r w:rsidRPr="00F065BD">
        <w:rPr>
          <w:rFonts w:ascii="Times New Roman" w:eastAsia="Times New Roman" w:hAnsi="Times New Roman" w:cs="Times New Roman"/>
          <w:b/>
          <w:color w:val="000000"/>
          <w:sz w:val="22"/>
        </w:rPr>
        <w:t>.–1</w:t>
      </w:r>
      <w:r w:rsidR="00374407">
        <w:rPr>
          <w:rFonts w:ascii="Times New Roman" w:eastAsia="Times New Roman" w:hAnsi="Times New Roman" w:cs="Times New Roman"/>
          <w:b/>
          <w:color w:val="000000"/>
          <w:sz w:val="22"/>
        </w:rPr>
        <w:t>40</w:t>
      </w:r>
      <w:r w:rsidRPr="00F065BD">
        <w:rPr>
          <w:rFonts w:ascii="Times New Roman" w:eastAsia="Times New Roman" w:hAnsi="Times New Roman" w:cs="Times New Roman"/>
          <w:b/>
          <w:color w:val="000000"/>
          <w:sz w:val="22"/>
        </w:rPr>
        <w:t>. člen</w:t>
      </w:r>
      <w:r w:rsidRPr="00F065BD"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 w:rsidRPr="00F065BD">
        <w:rPr>
          <w:rFonts w:ascii="Times New Roman" w:eastAsia="Times New Roman" w:hAnsi="Times New Roman" w:cs="Times New Roman"/>
          <w:b/>
          <w:color w:val="000000"/>
          <w:sz w:val="22"/>
        </w:rPr>
        <w:t>ZUre</w:t>
      </w:r>
      <w:r w:rsidR="00374407">
        <w:rPr>
          <w:rFonts w:ascii="Times New Roman" w:eastAsia="Times New Roman" w:hAnsi="Times New Roman" w:cs="Times New Roman"/>
          <w:b/>
          <w:color w:val="000000"/>
          <w:sz w:val="22"/>
        </w:rPr>
        <w:t>P</w:t>
      </w:r>
      <w:r w:rsidRPr="00F065BD">
        <w:rPr>
          <w:rFonts w:ascii="Times New Roman" w:eastAsia="Times New Roman" w:hAnsi="Times New Roman" w:cs="Times New Roman"/>
          <w:b/>
          <w:color w:val="000000"/>
          <w:sz w:val="22"/>
        </w:rPr>
        <w:t>-</w:t>
      </w:r>
      <w:r w:rsidR="00374407">
        <w:rPr>
          <w:rFonts w:ascii="Times New Roman" w:eastAsia="Times New Roman" w:hAnsi="Times New Roman" w:cs="Times New Roman"/>
          <w:b/>
          <w:color w:val="000000"/>
          <w:sz w:val="22"/>
        </w:rPr>
        <w:t>3</w:t>
      </w:r>
      <w:r w:rsidRPr="00F065BD">
        <w:rPr>
          <w:rFonts w:ascii="Times New Roman" w:eastAsia="Times New Roman" w:hAnsi="Times New Roman" w:cs="Times New Roman"/>
          <w:b/>
          <w:color w:val="000000"/>
          <w:sz w:val="22"/>
        </w:rPr>
        <w:t>)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56"/>
      </w:tblGrid>
      <w:sdt>
        <w:sdtPr>
          <w:rPr>
            <w:rFonts w:ascii="Times New Roman" w:eastAsia="Calibri" w:hAnsi="Times New Roman" w:cs="Times New Roman"/>
          </w:rPr>
          <w:id w:val="1316678434"/>
          <w:placeholder>
            <w:docPart w:val="DD7CA35A278047998552987FE3E68446"/>
          </w:placeholder>
        </w:sdtPr>
        <w:sdtEndPr/>
        <w:sdtContent>
          <w:tr w:rsidR="00CB042F" w:rsidRPr="00F065BD" w14:paraId="4701E497" w14:textId="77777777" w:rsidTr="00C23C64">
            <w:trPr>
              <w:trHeight w:val="1"/>
            </w:trPr>
            <w:tc>
              <w:tcPr>
                <w:tcW w:w="9054" w:type="dxa"/>
                <w:tcBorders>
                  <w:top w:val="single" w:sz="0" w:space="0" w:color="000000"/>
                  <w:left w:val="single" w:sz="0" w:space="0" w:color="000000"/>
                  <w:bottom w:val="single" w:sz="0" w:space="0" w:color="000000"/>
                  <w:right w:val="single" w:sz="0" w:space="0" w:color="000000"/>
                </w:tcBorders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06DC2847" w14:textId="343641E7" w:rsidR="00CB042F" w:rsidRPr="00F065BD" w:rsidRDefault="002F1D33" w:rsidP="002F1D33">
                <w:pPr>
                  <w:spacing w:after="200"/>
                  <w:rPr>
                    <w:rFonts w:ascii="Times New Roman" w:eastAsia="Calibri" w:hAnsi="Times New Roman" w:cs="Times New Roman"/>
                  </w:rPr>
                </w:pPr>
                <w:r w:rsidRPr="00F065BD">
                  <w:rPr>
                    <w:rFonts w:ascii="Times New Roman" w:eastAsia="Calibri" w:hAnsi="Times New Roman" w:cs="Times New Roman"/>
                  </w:rPr>
                  <w:fldChar w:fldCharType="begin">
                    <w:ffData>
                      <w:name w:val="Besedilo17"/>
                      <w:enabled/>
                      <w:calcOnExit w:val="0"/>
                      <w:textInput/>
                    </w:ffData>
                  </w:fldChar>
                </w:r>
                <w:bookmarkStart w:id="15" w:name="Besedilo17"/>
                <w:r w:rsidRPr="00F065BD">
                  <w:rPr>
                    <w:rFonts w:ascii="Times New Roman" w:eastAsia="Calibri" w:hAnsi="Times New Roman" w:cs="Times New Roman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</w:rPr>
                </w:r>
                <w:r w:rsidRPr="00F065BD">
                  <w:rPr>
                    <w:rFonts w:ascii="Times New Roman" w:eastAsia="Calibri" w:hAnsi="Times New Roman" w:cs="Times New Roman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</w:rPr>
                  <w:fldChar w:fldCharType="end"/>
                </w:r>
              </w:p>
            </w:tc>
          </w:tr>
          <w:bookmarkEnd w:id="15" w:displacedByCustomXml="next"/>
        </w:sdtContent>
      </w:sdt>
    </w:tbl>
    <w:p w14:paraId="2EAB428F" w14:textId="77777777" w:rsidR="00CB042F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color w:val="000000"/>
        </w:rPr>
      </w:pPr>
    </w:p>
    <w:p w14:paraId="7B252949" w14:textId="77777777" w:rsidR="00CB042F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color w:val="000000"/>
        </w:rPr>
      </w:pPr>
    </w:p>
    <w:p w14:paraId="5BADBE58" w14:textId="77777777" w:rsidR="00CB042F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color w:val="000000"/>
        </w:rPr>
      </w:pPr>
    </w:p>
    <w:p w14:paraId="336C144E" w14:textId="77777777" w:rsidR="00CB042F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7.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ab/>
        <w:t>Priloge (ustrezno označite):</w:t>
      </w:r>
    </w:p>
    <w:p w14:paraId="5453C21C" w14:textId="77777777" w:rsidR="00CB042F" w:rsidRPr="00F065BD" w:rsidRDefault="00CB042F" w:rsidP="00CB042F">
      <w:pPr>
        <w:spacing w:after="120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065BD">
        <w:rPr>
          <w:rFonts w:ascii="Times New Roman" w:eastAsia="Times New Roman" w:hAnsi="Times New Roman" w:cs="Times New Roman"/>
          <w:color w:val="000000"/>
          <w:sz w:val="22"/>
        </w:rPr>
        <w:tab/>
        <w:t>Elaborat lokacijske preveritve (obvezna priloga) z navedbo vseh spodnjih podatkov</w:t>
      </w:r>
    </w:p>
    <w:p w14:paraId="2C4A9AD8" w14:textId="3487970F" w:rsidR="00CB042F" w:rsidRPr="00F065BD" w:rsidRDefault="00CB042F" w:rsidP="00CB042F">
      <w:pPr>
        <w:spacing w:after="60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065BD">
        <w:rPr>
          <w:rFonts w:ascii="Times New Roman" w:eastAsia="Times New Roman" w:hAnsi="Times New Roman" w:cs="Times New Roman"/>
          <w:color w:val="000000"/>
          <w:sz w:val="22"/>
        </w:rPr>
        <w:tab/>
        <w:t xml:space="preserve">Naslov elaborata: </w:t>
      </w:r>
      <w:sdt>
        <w:sdtPr>
          <w:rPr>
            <w:rFonts w:ascii="Times New Roman" w:eastAsia="Times New Roman" w:hAnsi="Times New Roman" w:cs="Times New Roman"/>
            <w:color w:val="000000"/>
          </w:rPr>
          <w:id w:val="-422950131"/>
          <w:placeholder>
            <w:docPart w:val="DD7CA35A278047998552987FE3E68446"/>
          </w:placeholder>
        </w:sdtPr>
        <w:sdtEndPr/>
        <w:sdtContent>
          <w:bookmarkStart w:id="16" w:name="Besedilo20"/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fldChar w:fldCharType="begin">
              <w:ffData>
                <w:name w:val="Besedilo20"/>
                <w:enabled/>
                <w:calcOnExit w:val="0"/>
                <w:textInput/>
              </w:ffData>
            </w:fldChar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instrText xml:space="preserve"> FORMTEXT </w:instrText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bookmarkEnd w:id="16"/>
        </w:sdtContent>
      </w:sdt>
    </w:p>
    <w:p w14:paraId="45230ECF" w14:textId="2EFDD3CF" w:rsidR="00CB042F" w:rsidRPr="00F065BD" w:rsidRDefault="00CB042F" w:rsidP="00CB042F">
      <w:pPr>
        <w:spacing w:after="60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065BD">
        <w:rPr>
          <w:rFonts w:ascii="Times New Roman" w:eastAsia="Times New Roman" w:hAnsi="Times New Roman" w:cs="Times New Roman"/>
          <w:color w:val="000000"/>
          <w:sz w:val="22"/>
        </w:rPr>
        <w:tab/>
        <w:t xml:space="preserve">Datum izdelave: </w:t>
      </w:r>
      <w:sdt>
        <w:sdtPr>
          <w:rPr>
            <w:rFonts w:ascii="Times New Roman" w:eastAsia="Times New Roman" w:hAnsi="Times New Roman" w:cs="Times New Roman"/>
            <w:color w:val="000000"/>
          </w:rPr>
          <w:id w:val="1978564281"/>
          <w:placeholder>
            <w:docPart w:val="DD7CA35A278047998552987FE3E68446"/>
          </w:placeholder>
        </w:sdtPr>
        <w:sdtEndPr/>
        <w:sdtContent>
          <w:bookmarkStart w:id="17" w:name="Besedilo21"/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fldChar w:fldCharType="begin">
              <w:ffData>
                <w:name w:val="Besedilo21"/>
                <w:enabled/>
                <w:calcOnExit w:val="0"/>
                <w:textInput/>
              </w:ffData>
            </w:fldChar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instrText xml:space="preserve"> FORMTEXT </w:instrText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bookmarkEnd w:id="17"/>
        </w:sdtContent>
      </w:sdt>
    </w:p>
    <w:p w14:paraId="6CFBF9D5" w14:textId="2D435241" w:rsidR="00CB042F" w:rsidRPr="00F065BD" w:rsidRDefault="00CB042F" w:rsidP="00CB042F">
      <w:pPr>
        <w:spacing w:after="60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065BD">
        <w:rPr>
          <w:rFonts w:ascii="Times New Roman" w:eastAsia="Times New Roman" w:hAnsi="Times New Roman" w:cs="Times New Roman"/>
          <w:color w:val="000000"/>
          <w:sz w:val="22"/>
        </w:rPr>
        <w:tab/>
        <w:t xml:space="preserve">Izdelovalec: </w:t>
      </w:r>
      <w:sdt>
        <w:sdtPr>
          <w:rPr>
            <w:rFonts w:ascii="Times New Roman" w:eastAsia="Times New Roman" w:hAnsi="Times New Roman" w:cs="Times New Roman"/>
            <w:color w:val="000000"/>
          </w:rPr>
          <w:id w:val="-387802730"/>
          <w:placeholder>
            <w:docPart w:val="DD7CA35A278047998552987FE3E68446"/>
          </w:placeholder>
        </w:sdtPr>
        <w:sdtEndPr/>
        <w:sdtContent>
          <w:bookmarkStart w:id="18" w:name="Besedilo22"/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fldChar w:fldCharType="begin">
              <w:ffData>
                <w:name w:val="Besedilo22"/>
                <w:enabled/>
                <w:calcOnExit w:val="0"/>
                <w:textInput/>
              </w:ffData>
            </w:fldChar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instrText xml:space="preserve"> FORMTEXT </w:instrText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bookmarkEnd w:id="18"/>
        </w:sdtContent>
      </w:sdt>
    </w:p>
    <w:p w14:paraId="19AC4A08" w14:textId="78721FFF" w:rsidR="00CB042F" w:rsidRPr="00F065BD" w:rsidRDefault="00CB042F" w:rsidP="00CB042F">
      <w:pPr>
        <w:spacing w:after="120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065BD">
        <w:rPr>
          <w:rFonts w:ascii="Times New Roman" w:eastAsia="Times New Roman" w:hAnsi="Times New Roman" w:cs="Times New Roman"/>
          <w:color w:val="000000"/>
          <w:sz w:val="22"/>
        </w:rPr>
        <w:tab/>
        <w:t xml:space="preserve">ZAPS ident. št. izdelovalca: </w:t>
      </w:r>
      <w:sdt>
        <w:sdtPr>
          <w:rPr>
            <w:rFonts w:ascii="Times New Roman" w:eastAsia="Times New Roman" w:hAnsi="Times New Roman" w:cs="Times New Roman"/>
            <w:color w:val="000000"/>
          </w:rPr>
          <w:id w:val="1584564037"/>
          <w:placeholder>
            <w:docPart w:val="DD7CA35A278047998552987FE3E68446"/>
          </w:placeholder>
        </w:sdtPr>
        <w:sdtEndPr/>
        <w:sdtContent>
          <w:bookmarkStart w:id="19" w:name="Besedilo23"/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fldChar w:fldCharType="begin">
              <w:ffData>
                <w:name w:val="Besedilo23"/>
                <w:enabled/>
                <w:calcOnExit w:val="0"/>
                <w:textInput/>
              </w:ffData>
            </w:fldChar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instrText xml:space="preserve"> FORMTEXT </w:instrText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fldChar w:fldCharType="separate"/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noProof/>
              <w:color w:val="000000"/>
            </w:rPr>
            <w:t> </w:t>
          </w:r>
          <w:r w:rsidR="002F1D33" w:rsidRPr="00F065BD">
            <w:rPr>
              <w:rFonts w:ascii="Times New Roman" w:eastAsia="Times New Roman" w:hAnsi="Times New Roman" w:cs="Times New Roman"/>
              <w:color w:val="000000"/>
            </w:rPr>
            <w:fldChar w:fldCharType="end"/>
          </w:r>
          <w:bookmarkEnd w:id="19"/>
        </w:sdtContent>
      </w:sdt>
    </w:p>
    <w:p w14:paraId="01A0CCE2" w14:textId="77777777" w:rsidR="00CB042F" w:rsidRPr="00F065BD" w:rsidRDefault="00CB042F" w:rsidP="00CB042F">
      <w:pPr>
        <w:spacing w:after="120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065BD">
        <w:rPr>
          <w:rFonts w:ascii="Times New Roman" w:eastAsia="Times New Roman" w:hAnsi="Times New Roman" w:cs="Times New Roman"/>
          <w:color w:val="000000"/>
          <w:sz w:val="22"/>
        </w:rPr>
        <w:tab/>
        <w:t>Pooblastilo pobudnika/investitorja, če pobudo vlaga njegov zastopnik oziroma pooblaščenec</w:t>
      </w:r>
    </w:p>
    <w:p w14:paraId="10E0A184" w14:textId="333286D9" w:rsidR="00CB042F" w:rsidRPr="00F065BD" w:rsidRDefault="00CB042F" w:rsidP="005D2FF9">
      <w:pPr>
        <w:spacing w:after="120" w:line="312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 w:rsidRPr="00F065BD">
        <w:rPr>
          <w:rFonts w:ascii="Times New Roman" w:eastAsia="Times New Roman" w:hAnsi="Times New Roman" w:cs="Times New Roman"/>
          <w:color w:val="000000"/>
          <w:sz w:val="22"/>
        </w:rPr>
        <w:t>Veljavni upravni akti na zemljišču (gradbena dovoljenja, uporabna dovoljenja, inšpekcijske odločbe, …)</w:t>
      </w:r>
    </w:p>
    <w:p w14:paraId="14A10D43" w14:textId="77777777" w:rsidR="00CB042F" w:rsidRPr="00F065BD" w:rsidRDefault="00CB042F" w:rsidP="00CB042F">
      <w:pPr>
        <w:spacing w:after="120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065BD">
        <w:rPr>
          <w:rFonts w:ascii="Times New Roman" w:eastAsia="Times New Roman" w:hAnsi="Times New Roman" w:cs="Times New Roman"/>
          <w:color w:val="000000"/>
          <w:sz w:val="22"/>
        </w:rPr>
        <w:tab/>
        <w:t xml:space="preserve">Soglasje lastnika/solastnika, če pobudnik ni izključni lastnik zemljišča </w:t>
      </w:r>
    </w:p>
    <w:p w14:paraId="1E299C57" w14:textId="39F7F1B9" w:rsidR="00CB042F" w:rsidRDefault="00CB042F" w:rsidP="00CB042F">
      <w:pPr>
        <w:spacing w:after="227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8.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Pogoj za obravnavo elaborata in izdajo sklepa o lokacijski preveritvi je plačilo nadomestila za stroške postopka, za kar bo pobudniku/investitorju izdan Sklep o določitvi stroškov lokacijske preveritve v skladu z Odlokom o določitvi stroškov lokacijske preveritve v Občini Škofja Loka (Uradno </w:t>
      </w:r>
      <w:r>
        <w:rPr>
          <w:rFonts w:ascii="Times New Roman" w:eastAsia="Times New Roman" w:hAnsi="Times New Roman" w:cs="Times New Roman"/>
          <w:color w:val="000000"/>
          <w:sz w:val="22"/>
        </w:rPr>
        <w:lastRenderedPageBreak/>
        <w:t>glasilo slovenskih občin, št. 14/19). Plačilo nadomestila ne zagotavlja potrditve sklepa o lokacijski preveritvi na občinskem svetu Občine Škofja Loka.</w:t>
      </w:r>
    </w:p>
    <w:p w14:paraId="3D5F65B6" w14:textId="77777777" w:rsidR="00CB042F" w:rsidRDefault="00CB042F" w:rsidP="00CB042F">
      <w:pPr>
        <w:spacing w:after="227" w:line="312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Stroški za posamezno lokacijsko preveritev znašajo:</w:t>
      </w:r>
    </w:p>
    <w:p w14:paraId="0FCDC220" w14:textId="77777777" w:rsidR="00CB042F" w:rsidRDefault="00CB042F" w:rsidP="00CB042F">
      <w:pPr>
        <w:numPr>
          <w:ilvl w:val="0"/>
          <w:numId w:val="3"/>
        </w:numPr>
        <w:spacing w:after="120" w:line="312" w:lineRule="auto"/>
        <w:ind w:left="714" w:hanging="35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za določanje obsega stavbnega zemljišča pri posamični poselitvi 1.500 EUR, </w:t>
      </w:r>
    </w:p>
    <w:p w14:paraId="639CF248" w14:textId="77777777" w:rsidR="00CB042F" w:rsidRDefault="00CB042F" w:rsidP="00CB042F">
      <w:pPr>
        <w:numPr>
          <w:ilvl w:val="0"/>
          <w:numId w:val="3"/>
        </w:numPr>
        <w:spacing w:after="120" w:line="312" w:lineRule="auto"/>
        <w:ind w:left="714" w:hanging="35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za individualno odstopanje od prostorskih izvedbenih pogojev 2.500 EUR,</w:t>
      </w:r>
    </w:p>
    <w:p w14:paraId="170797E3" w14:textId="77777777" w:rsidR="00CB042F" w:rsidRDefault="00CB042F" w:rsidP="00CB042F">
      <w:pPr>
        <w:numPr>
          <w:ilvl w:val="0"/>
          <w:numId w:val="3"/>
        </w:numPr>
        <w:spacing w:after="120" w:line="312" w:lineRule="auto"/>
        <w:ind w:left="714" w:hanging="35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za omogočanje začasne rabe prostora 2.000 EUR.</w:t>
      </w:r>
    </w:p>
    <w:p w14:paraId="195AB03D" w14:textId="77777777" w:rsidR="00CB042F" w:rsidRDefault="00CB042F" w:rsidP="00CB042F">
      <w:pPr>
        <w:spacing w:after="227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9.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Oddelek za okolje, prostor in občinsko redarstvo Občine Škofja Loka lahko zahteva dopolnitev te pobude ali elaborata lokacijske preveritve zaradi strokovnih ugotovitev ali zahtev nosilcev urejanja prostora, ki v postopku podajo mnenje o ustreznosti elaborata. </w:t>
      </w:r>
    </w:p>
    <w:p w14:paraId="4727E6A8" w14:textId="77777777" w:rsidR="00CB042F" w:rsidRDefault="00CB042F" w:rsidP="00CB042F">
      <w:pPr>
        <w:spacing w:after="227" w:line="312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2"/>
        </w:rPr>
        <w:t>Izjavljam, da sem sočasno s pobudo oddal označene priloge, in s podpisom potrjujem, da so navedeni podatki ažurni in resnični.</w:t>
      </w:r>
    </w:p>
    <w:p w14:paraId="60C89458" w14:textId="77777777" w:rsidR="00CB042F" w:rsidRDefault="00CB042F" w:rsidP="00CB042F">
      <w:pPr>
        <w:spacing w:line="288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33"/>
        <w:gridCol w:w="2123"/>
      </w:tblGrid>
      <w:tr w:rsidR="00CB042F" w:rsidRPr="00F065BD" w14:paraId="7F1D2A88" w14:textId="77777777" w:rsidTr="005D2FF9">
        <w:trPr>
          <w:trHeight w:val="1"/>
        </w:trPr>
        <w:tc>
          <w:tcPr>
            <w:tcW w:w="6917" w:type="dxa"/>
            <w:shd w:val="clear" w:color="000000" w:fill="FFFFFF"/>
            <w:tcMar>
              <w:left w:w="108" w:type="dxa"/>
              <w:right w:w="108" w:type="dxa"/>
            </w:tcMar>
          </w:tcPr>
          <w:p w14:paraId="09EFE198" w14:textId="77777777" w:rsidR="00CB042F" w:rsidRPr="00F065BD" w:rsidRDefault="00CB042F" w:rsidP="00C23C64">
            <w:pPr>
              <w:rPr>
                <w:rFonts w:ascii="Times New Roman" w:hAnsi="Times New Roman" w:cs="Times New Roman"/>
              </w:rPr>
            </w:pPr>
            <w:r w:rsidRPr="00F065BD">
              <w:rPr>
                <w:rFonts w:ascii="Times New Roman" w:eastAsia="Times New Roman" w:hAnsi="Times New Roman" w:cs="Times New Roman"/>
                <w:sz w:val="22"/>
              </w:rPr>
              <w:t>Kraj in datum</w:t>
            </w:r>
          </w:p>
        </w:tc>
        <w:tc>
          <w:tcPr>
            <w:tcW w:w="2137" w:type="dxa"/>
            <w:shd w:val="clear" w:color="000000" w:fill="FFFFFF"/>
            <w:tcMar>
              <w:left w:w="108" w:type="dxa"/>
              <w:right w:w="108" w:type="dxa"/>
            </w:tcMar>
          </w:tcPr>
          <w:p w14:paraId="52AE2DBA" w14:textId="77777777" w:rsidR="00CB042F" w:rsidRPr="00F065BD" w:rsidRDefault="00CB042F" w:rsidP="00C23C64">
            <w:pPr>
              <w:rPr>
                <w:rFonts w:ascii="Times New Roman" w:hAnsi="Times New Roman" w:cs="Times New Roman"/>
              </w:rPr>
            </w:pPr>
            <w:r w:rsidRPr="00F065BD">
              <w:rPr>
                <w:rFonts w:ascii="Times New Roman" w:eastAsia="Times New Roman" w:hAnsi="Times New Roman" w:cs="Times New Roman"/>
                <w:sz w:val="22"/>
              </w:rPr>
              <w:t>Podpis pobudnika</w:t>
            </w:r>
          </w:p>
        </w:tc>
      </w:tr>
      <w:tr w:rsidR="00CB042F" w:rsidRPr="00F065BD" w14:paraId="46A880F1" w14:textId="77777777" w:rsidTr="005D2FF9">
        <w:trPr>
          <w:trHeight w:val="1"/>
        </w:trPr>
        <w:sdt>
          <w:sdtPr>
            <w:rPr>
              <w:rFonts w:ascii="Times New Roman" w:eastAsia="Calibri" w:hAnsi="Times New Roman" w:cs="Times New Roman"/>
            </w:rPr>
            <w:id w:val="-637803577"/>
            <w:placeholder>
              <w:docPart w:val="DD7CA35A278047998552987FE3E68446"/>
            </w:placeholder>
          </w:sdtPr>
          <w:sdtEndPr/>
          <w:sdtContent>
            <w:tc>
              <w:tcPr>
                <w:tcW w:w="6917" w:type="dxa"/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1CF5AE2D" w14:textId="02FBF98F" w:rsidR="00CB042F" w:rsidRPr="00F065BD" w:rsidRDefault="002F1D33" w:rsidP="002F1D33">
                <w:pPr>
                  <w:rPr>
                    <w:rFonts w:ascii="Times New Roman" w:eastAsia="Calibri" w:hAnsi="Times New Roman" w:cs="Times New Roman"/>
                  </w:rPr>
                </w:pPr>
                <w:r w:rsidRPr="00F065BD">
                  <w:rPr>
                    <w:rFonts w:ascii="Times New Roman" w:eastAsia="Calibri" w:hAnsi="Times New Roman" w:cs="Times New Roman"/>
                  </w:rPr>
                  <w:fldChar w:fldCharType="begin">
                    <w:ffData>
                      <w:name w:val="Besedilo24"/>
                      <w:enabled/>
                      <w:calcOnExit w:val="0"/>
                      <w:textInput/>
                    </w:ffData>
                  </w:fldChar>
                </w:r>
                <w:bookmarkStart w:id="20" w:name="Besedilo24"/>
                <w:r w:rsidRPr="00F065BD">
                  <w:rPr>
                    <w:rFonts w:ascii="Times New Roman" w:eastAsia="Calibri" w:hAnsi="Times New Roman" w:cs="Times New Roman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</w:rPr>
                </w:r>
                <w:r w:rsidRPr="00F065BD">
                  <w:rPr>
                    <w:rFonts w:ascii="Times New Roman" w:eastAsia="Calibri" w:hAnsi="Times New Roman" w:cs="Times New Roman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</w:rPr>
                  <w:fldChar w:fldCharType="end"/>
                </w:r>
              </w:p>
            </w:tc>
            <w:bookmarkEnd w:id="20" w:displacedByCustomXml="next"/>
          </w:sdtContent>
        </w:sdt>
        <w:sdt>
          <w:sdtPr>
            <w:rPr>
              <w:rFonts w:ascii="Times New Roman" w:eastAsia="Calibri" w:hAnsi="Times New Roman" w:cs="Times New Roman"/>
            </w:rPr>
            <w:id w:val="-799382387"/>
            <w:placeholder>
              <w:docPart w:val="DD7CA35A278047998552987FE3E68446"/>
            </w:placeholder>
          </w:sdtPr>
          <w:sdtEndPr/>
          <w:sdtContent>
            <w:tc>
              <w:tcPr>
                <w:tcW w:w="2137" w:type="dxa"/>
                <w:shd w:val="clear" w:color="000000" w:fill="FFFFFF"/>
                <w:tcMar>
                  <w:left w:w="108" w:type="dxa"/>
                  <w:right w:w="108" w:type="dxa"/>
                </w:tcMar>
              </w:tcPr>
              <w:p w14:paraId="1827B71D" w14:textId="746188E4" w:rsidR="00CB042F" w:rsidRPr="00F065BD" w:rsidRDefault="002F1D33" w:rsidP="002F1D33">
                <w:pPr>
                  <w:rPr>
                    <w:rFonts w:ascii="Times New Roman" w:eastAsia="Calibri" w:hAnsi="Times New Roman" w:cs="Times New Roman"/>
                  </w:rPr>
                </w:pPr>
                <w:r w:rsidRPr="00F065BD">
                  <w:rPr>
                    <w:rFonts w:ascii="Times New Roman" w:eastAsia="Calibri" w:hAnsi="Times New Roman" w:cs="Times New Roman"/>
                  </w:rPr>
                  <w:fldChar w:fldCharType="begin">
                    <w:ffData>
                      <w:name w:val="Besedilo25"/>
                      <w:enabled/>
                      <w:calcOnExit w:val="0"/>
                      <w:textInput/>
                    </w:ffData>
                  </w:fldChar>
                </w:r>
                <w:bookmarkStart w:id="21" w:name="Besedilo25"/>
                <w:r w:rsidRPr="00F065BD">
                  <w:rPr>
                    <w:rFonts w:ascii="Times New Roman" w:eastAsia="Calibri" w:hAnsi="Times New Roman" w:cs="Times New Roman"/>
                  </w:rPr>
                  <w:instrText xml:space="preserve"> FORMTEXT </w:instrText>
                </w:r>
                <w:r w:rsidRPr="00F065BD">
                  <w:rPr>
                    <w:rFonts w:ascii="Times New Roman" w:eastAsia="Calibri" w:hAnsi="Times New Roman" w:cs="Times New Roman"/>
                  </w:rPr>
                </w:r>
                <w:r w:rsidRPr="00F065BD">
                  <w:rPr>
                    <w:rFonts w:ascii="Times New Roman" w:eastAsia="Calibri" w:hAnsi="Times New Roman" w:cs="Times New Roman"/>
                  </w:rPr>
                  <w:fldChar w:fldCharType="separate"/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  <w:noProof/>
                  </w:rPr>
                  <w:t> </w:t>
                </w:r>
                <w:r w:rsidRPr="00F065BD">
                  <w:rPr>
                    <w:rFonts w:ascii="Times New Roman" w:eastAsia="Calibri" w:hAnsi="Times New Roman" w:cs="Times New Roman"/>
                  </w:rPr>
                  <w:fldChar w:fldCharType="end"/>
                </w:r>
              </w:p>
            </w:tc>
            <w:bookmarkEnd w:id="21" w:displacedByCustomXml="next"/>
          </w:sdtContent>
        </w:sdt>
      </w:tr>
      <w:tr w:rsidR="00CB042F" w:rsidRPr="00F065BD" w14:paraId="4145D63C" w14:textId="77777777" w:rsidTr="005D2FF9">
        <w:trPr>
          <w:trHeight w:val="1"/>
        </w:trPr>
        <w:tc>
          <w:tcPr>
            <w:tcW w:w="6917" w:type="dxa"/>
            <w:shd w:val="clear" w:color="000000" w:fill="FFFFFF"/>
            <w:tcMar>
              <w:left w:w="108" w:type="dxa"/>
              <w:right w:w="108" w:type="dxa"/>
            </w:tcMar>
          </w:tcPr>
          <w:p w14:paraId="49677A3D" w14:textId="77777777" w:rsidR="00CB042F" w:rsidRPr="00F065BD" w:rsidRDefault="00CB042F" w:rsidP="00C23C6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37" w:type="dxa"/>
            <w:shd w:val="clear" w:color="000000" w:fill="FFFFFF"/>
            <w:tcMar>
              <w:left w:w="108" w:type="dxa"/>
              <w:right w:w="108" w:type="dxa"/>
            </w:tcMar>
          </w:tcPr>
          <w:p w14:paraId="21C94416" w14:textId="77777777" w:rsidR="00CB042F" w:rsidRPr="00F065BD" w:rsidRDefault="00CB042F" w:rsidP="00C23C6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CB042F" w:rsidRPr="00F065BD" w14:paraId="16F8DB08" w14:textId="77777777" w:rsidTr="005D2FF9">
        <w:trPr>
          <w:trHeight w:val="1"/>
        </w:trPr>
        <w:tc>
          <w:tcPr>
            <w:tcW w:w="6917" w:type="dxa"/>
            <w:shd w:val="clear" w:color="000000" w:fill="FFFFFF"/>
            <w:tcMar>
              <w:left w:w="108" w:type="dxa"/>
              <w:right w:w="108" w:type="dxa"/>
            </w:tcMar>
          </w:tcPr>
          <w:p w14:paraId="2F389842" w14:textId="77777777" w:rsidR="00CB042F" w:rsidRPr="00F065BD" w:rsidRDefault="00CB042F" w:rsidP="00C23C6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37" w:type="dxa"/>
            <w:shd w:val="clear" w:color="000000" w:fill="FFFFFF"/>
            <w:tcMar>
              <w:left w:w="108" w:type="dxa"/>
              <w:right w:w="108" w:type="dxa"/>
            </w:tcMar>
          </w:tcPr>
          <w:p w14:paraId="2935FB5D" w14:textId="77777777" w:rsidR="00CB042F" w:rsidRPr="00F065BD" w:rsidRDefault="00CB042F" w:rsidP="00C23C6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CB042F" w:rsidRPr="00F065BD" w14:paraId="206756A2" w14:textId="77777777" w:rsidTr="005D2FF9">
        <w:trPr>
          <w:trHeight w:val="1"/>
        </w:trPr>
        <w:tc>
          <w:tcPr>
            <w:tcW w:w="6917" w:type="dxa"/>
            <w:shd w:val="clear" w:color="000000" w:fill="FFFFFF"/>
            <w:tcMar>
              <w:left w:w="108" w:type="dxa"/>
              <w:right w:w="108" w:type="dxa"/>
            </w:tcMar>
          </w:tcPr>
          <w:p w14:paraId="63F776E1" w14:textId="77777777" w:rsidR="00CB042F" w:rsidRPr="00F065BD" w:rsidRDefault="00CB042F" w:rsidP="00C23C6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37" w:type="dxa"/>
            <w:shd w:val="clear" w:color="000000" w:fill="FFFFFF"/>
            <w:tcMar>
              <w:left w:w="108" w:type="dxa"/>
              <w:right w:w="108" w:type="dxa"/>
            </w:tcMar>
          </w:tcPr>
          <w:p w14:paraId="27987FB0" w14:textId="77777777" w:rsidR="00CB042F" w:rsidRPr="00F065BD" w:rsidRDefault="00CB042F" w:rsidP="00C23C6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CB042F" w:rsidRPr="00F065BD" w14:paraId="7640D2DB" w14:textId="77777777" w:rsidTr="005D2FF9">
        <w:trPr>
          <w:trHeight w:val="1"/>
        </w:trPr>
        <w:tc>
          <w:tcPr>
            <w:tcW w:w="6917" w:type="dxa"/>
            <w:shd w:val="clear" w:color="000000" w:fill="FFFFFF"/>
            <w:tcMar>
              <w:left w:w="108" w:type="dxa"/>
              <w:right w:w="108" w:type="dxa"/>
            </w:tcMar>
          </w:tcPr>
          <w:p w14:paraId="37735A92" w14:textId="77777777" w:rsidR="00CB042F" w:rsidRPr="00F065BD" w:rsidRDefault="00CB042F" w:rsidP="00C23C6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37" w:type="dxa"/>
            <w:shd w:val="clear" w:color="000000" w:fill="FFFFFF"/>
            <w:tcMar>
              <w:left w:w="108" w:type="dxa"/>
              <w:right w:w="108" w:type="dxa"/>
            </w:tcMar>
          </w:tcPr>
          <w:p w14:paraId="56D61CE9" w14:textId="77777777" w:rsidR="002F1D33" w:rsidRPr="00F065BD" w:rsidRDefault="00CB042F" w:rsidP="00C23C64">
            <w:pPr>
              <w:rPr>
                <w:rFonts w:ascii="Times New Roman" w:eastAsia="Times New Roman" w:hAnsi="Times New Roman" w:cs="Times New Roman"/>
                <w:sz w:val="22"/>
              </w:rPr>
            </w:pPr>
            <w:r w:rsidRPr="00F065BD">
              <w:rPr>
                <w:rFonts w:ascii="Times New Roman" w:eastAsia="Times New Roman" w:hAnsi="Times New Roman" w:cs="Times New Roman"/>
                <w:sz w:val="22"/>
              </w:rPr>
              <w:t xml:space="preserve">Žig </w:t>
            </w:r>
          </w:p>
          <w:p w14:paraId="5F666515" w14:textId="5CCD9B92" w:rsidR="00CB042F" w:rsidRPr="00F065BD" w:rsidRDefault="00CB042F" w:rsidP="00C23C64">
            <w:pPr>
              <w:rPr>
                <w:rFonts w:ascii="Times New Roman" w:hAnsi="Times New Roman" w:cs="Times New Roman"/>
              </w:rPr>
            </w:pPr>
            <w:r w:rsidRPr="00F065BD">
              <w:rPr>
                <w:rFonts w:ascii="Times New Roman" w:eastAsia="Times New Roman" w:hAnsi="Times New Roman" w:cs="Times New Roman"/>
                <w:sz w:val="22"/>
              </w:rPr>
              <w:t>(za pravne osebe)</w:t>
            </w:r>
          </w:p>
        </w:tc>
      </w:tr>
    </w:tbl>
    <w:p w14:paraId="2FE621E8" w14:textId="77777777" w:rsidR="00CB042F" w:rsidRDefault="00CB042F" w:rsidP="00CB042F">
      <w:pPr>
        <w:spacing w:line="288" w:lineRule="auto"/>
        <w:rPr>
          <w:rFonts w:ascii="Minion Pro" w:eastAsia="Minion Pro" w:hAnsi="Minion Pro" w:cs="Minion Pro"/>
        </w:rPr>
      </w:pPr>
    </w:p>
    <w:sectPr w:rsidR="00CB042F" w:rsidSect="00987FBB">
      <w:footerReference w:type="default" r:id="rId8"/>
      <w:pgSz w:w="11900" w:h="16840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4B9123" w14:textId="77777777" w:rsidR="00FE6686" w:rsidRDefault="00FE6686" w:rsidP="002F1D33">
      <w:r>
        <w:separator/>
      </w:r>
    </w:p>
  </w:endnote>
  <w:endnote w:type="continuationSeparator" w:id="0">
    <w:p w14:paraId="5D320021" w14:textId="77777777" w:rsidR="00FE6686" w:rsidRDefault="00FE6686" w:rsidP="002F1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6711417"/>
      <w:docPartObj>
        <w:docPartGallery w:val="Page Numbers (Bottom of Page)"/>
        <w:docPartUnique/>
      </w:docPartObj>
    </w:sdtPr>
    <w:sdtEndPr/>
    <w:sdtContent>
      <w:p w14:paraId="55E38D7A" w14:textId="16EF1C7A" w:rsidR="002F1D33" w:rsidRDefault="002F1D33">
        <w:pPr>
          <w:pStyle w:val="Noga"/>
          <w:jc w:val="right"/>
        </w:pPr>
        <w:r w:rsidRPr="002F1D33">
          <w:rPr>
            <w:rFonts w:ascii="Times New Roman" w:hAnsi="Times New Roman" w:cs="Times New Roman"/>
            <w:sz w:val="20"/>
          </w:rPr>
          <w:fldChar w:fldCharType="begin"/>
        </w:r>
        <w:r w:rsidRPr="002F1D33">
          <w:rPr>
            <w:rFonts w:ascii="Times New Roman" w:hAnsi="Times New Roman" w:cs="Times New Roman"/>
            <w:sz w:val="20"/>
          </w:rPr>
          <w:instrText>PAGE   \* MERGEFORMAT</w:instrText>
        </w:r>
        <w:r w:rsidRPr="002F1D33">
          <w:rPr>
            <w:rFonts w:ascii="Times New Roman" w:hAnsi="Times New Roman" w:cs="Times New Roman"/>
            <w:sz w:val="20"/>
          </w:rPr>
          <w:fldChar w:fldCharType="separate"/>
        </w:r>
        <w:r w:rsidR="00371F88">
          <w:rPr>
            <w:rFonts w:ascii="Times New Roman" w:hAnsi="Times New Roman" w:cs="Times New Roman"/>
            <w:noProof/>
            <w:sz w:val="20"/>
          </w:rPr>
          <w:t>1</w:t>
        </w:r>
        <w:r w:rsidRPr="002F1D33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11F99235" w14:textId="77777777" w:rsidR="002F1D33" w:rsidRDefault="002F1D3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68CFA" w14:textId="77777777" w:rsidR="00FE6686" w:rsidRDefault="00FE6686" w:rsidP="002F1D33">
      <w:r>
        <w:separator/>
      </w:r>
    </w:p>
  </w:footnote>
  <w:footnote w:type="continuationSeparator" w:id="0">
    <w:p w14:paraId="600C8394" w14:textId="77777777" w:rsidR="00FE6686" w:rsidRDefault="00FE6686" w:rsidP="002F1D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C0F18"/>
    <w:multiLevelType w:val="multilevel"/>
    <w:tmpl w:val="A300DF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4D4EC0"/>
    <w:multiLevelType w:val="hybridMultilevel"/>
    <w:tmpl w:val="CF1A9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7B0C0F"/>
    <w:multiLevelType w:val="hybridMultilevel"/>
    <w:tmpl w:val="B16E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409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ttachedTemplate r:id="rId1"/>
  <w:documentProtection w:edit="forms" w:formatting="1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204"/>
    <w:rsid w:val="0000772C"/>
    <w:rsid w:val="00035377"/>
    <w:rsid w:val="00042993"/>
    <w:rsid w:val="0008180D"/>
    <w:rsid w:val="00081B9A"/>
    <w:rsid w:val="0009104D"/>
    <w:rsid w:val="000A0CD1"/>
    <w:rsid w:val="000A372F"/>
    <w:rsid w:val="001062EE"/>
    <w:rsid w:val="001640C1"/>
    <w:rsid w:val="001657EA"/>
    <w:rsid w:val="001E15FA"/>
    <w:rsid w:val="001F2113"/>
    <w:rsid w:val="001F2460"/>
    <w:rsid w:val="0020317A"/>
    <w:rsid w:val="0022753E"/>
    <w:rsid w:val="00235F46"/>
    <w:rsid w:val="002538D7"/>
    <w:rsid w:val="002A38E7"/>
    <w:rsid w:val="002A4F4E"/>
    <w:rsid w:val="002B544C"/>
    <w:rsid w:val="002D377E"/>
    <w:rsid w:val="002D6204"/>
    <w:rsid w:val="002E6D37"/>
    <w:rsid w:val="002F1D33"/>
    <w:rsid w:val="00342919"/>
    <w:rsid w:val="0036294D"/>
    <w:rsid w:val="00363B4E"/>
    <w:rsid w:val="00371F88"/>
    <w:rsid w:val="00374254"/>
    <w:rsid w:val="00374407"/>
    <w:rsid w:val="00392D1E"/>
    <w:rsid w:val="00393508"/>
    <w:rsid w:val="003E7143"/>
    <w:rsid w:val="003E74AD"/>
    <w:rsid w:val="003F6710"/>
    <w:rsid w:val="0040508C"/>
    <w:rsid w:val="0040513C"/>
    <w:rsid w:val="00427A92"/>
    <w:rsid w:val="00451A6E"/>
    <w:rsid w:val="00481A91"/>
    <w:rsid w:val="0049198E"/>
    <w:rsid w:val="004B12E7"/>
    <w:rsid w:val="004C24A8"/>
    <w:rsid w:val="004D6048"/>
    <w:rsid w:val="004F2657"/>
    <w:rsid w:val="00566E4E"/>
    <w:rsid w:val="00575813"/>
    <w:rsid w:val="005B0A47"/>
    <w:rsid w:val="005D2FF9"/>
    <w:rsid w:val="005D5BE9"/>
    <w:rsid w:val="005F5755"/>
    <w:rsid w:val="005F7718"/>
    <w:rsid w:val="00694B0F"/>
    <w:rsid w:val="00697D70"/>
    <w:rsid w:val="006F3A87"/>
    <w:rsid w:val="00740DF1"/>
    <w:rsid w:val="00754313"/>
    <w:rsid w:val="00754BFE"/>
    <w:rsid w:val="00756DD4"/>
    <w:rsid w:val="00763C7C"/>
    <w:rsid w:val="00767CE2"/>
    <w:rsid w:val="00773D5B"/>
    <w:rsid w:val="007A4E5F"/>
    <w:rsid w:val="007E6895"/>
    <w:rsid w:val="007F6C40"/>
    <w:rsid w:val="0082004B"/>
    <w:rsid w:val="0084336D"/>
    <w:rsid w:val="00853A27"/>
    <w:rsid w:val="00855ED9"/>
    <w:rsid w:val="008A14AA"/>
    <w:rsid w:val="008B3D11"/>
    <w:rsid w:val="008C4D84"/>
    <w:rsid w:val="008D5FD1"/>
    <w:rsid w:val="009119B0"/>
    <w:rsid w:val="00920DA6"/>
    <w:rsid w:val="009346B6"/>
    <w:rsid w:val="00987FBB"/>
    <w:rsid w:val="009A175B"/>
    <w:rsid w:val="009E05FC"/>
    <w:rsid w:val="00A0019B"/>
    <w:rsid w:val="00A0772A"/>
    <w:rsid w:val="00A21D01"/>
    <w:rsid w:val="00A2212A"/>
    <w:rsid w:val="00A45CDE"/>
    <w:rsid w:val="00A57C12"/>
    <w:rsid w:val="00A8135F"/>
    <w:rsid w:val="00A842AE"/>
    <w:rsid w:val="00AA6832"/>
    <w:rsid w:val="00AB4579"/>
    <w:rsid w:val="00B14817"/>
    <w:rsid w:val="00B20A1F"/>
    <w:rsid w:val="00B54F21"/>
    <w:rsid w:val="00B60035"/>
    <w:rsid w:val="00B67CD0"/>
    <w:rsid w:val="00B80CDB"/>
    <w:rsid w:val="00BB040B"/>
    <w:rsid w:val="00BB2979"/>
    <w:rsid w:val="00BC21CB"/>
    <w:rsid w:val="00BE4336"/>
    <w:rsid w:val="00C004F1"/>
    <w:rsid w:val="00C13D67"/>
    <w:rsid w:val="00C2635A"/>
    <w:rsid w:val="00C332A2"/>
    <w:rsid w:val="00C36BC3"/>
    <w:rsid w:val="00C45AC3"/>
    <w:rsid w:val="00C57FC5"/>
    <w:rsid w:val="00CB042F"/>
    <w:rsid w:val="00CC7AD5"/>
    <w:rsid w:val="00CF7032"/>
    <w:rsid w:val="00D06BA0"/>
    <w:rsid w:val="00D10A81"/>
    <w:rsid w:val="00D12294"/>
    <w:rsid w:val="00D44332"/>
    <w:rsid w:val="00D45C8F"/>
    <w:rsid w:val="00D54592"/>
    <w:rsid w:val="00DA7783"/>
    <w:rsid w:val="00DC66B5"/>
    <w:rsid w:val="00DC7685"/>
    <w:rsid w:val="00DF368F"/>
    <w:rsid w:val="00E1135C"/>
    <w:rsid w:val="00E5529D"/>
    <w:rsid w:val="00E62B1F"/>
    <w:rsid w:val="00E76BF3"/>
    <w:rsid w:val="00E82001"/>
    <w:rsid w:val="00E9789F"/>
    <w:rsid w:val="00EA51BF"/>
    <w:rsid w:val="00EB78F4"/>
    <w:rsid w:val="00EC5A60"/>
    <w:rsid w:val="00F023A6"/>
    <w:rsid w:val="00F065BD"/>
    <w:rsid w:val="00F70158"/>
    <w:rsid w:val="00F777D8"/>
    <w:rsid w:val="00FA42B3"/>
    <w:rsid w:val="00FA4512"/>
    <w:rsid w:val="00FA6A30"/>
    <w:rsid w:val="00FB5988"/>
    <w:rsid w:val="00FE6686"/>
    <w:rsid w:val="00F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BF930"/>
  <w15:chartTrackingRefBased/>
  <w15:docId w15:val="{00AC4B06-0615-4C16-9782-75F091A67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BasicParagraph">
    <w:name w:val="[Basic Paragraph]"/>
    <w:basedOn w:val="Navaden"/>
    <w:uiPriority w:val="99"/>
    <w:rsid w:val="00987FBB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Hiperpovezava">
    <w:name w:val="Hyperlink"/>
    <w:basedOn w:val="Privzetapisavaodstavka"/>
    <w:uiPriority w:val="99"/>
    <w:unhideWhenUsed/>
    <w:rsid w:val="00756DD4"/>
    <w:rPr>
      <w:color w:val="0563C1" w:themeColor="hyperlink"/>
      <w:u w:val="single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756DD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D44332"/>
    <w:pPr>
      <w:ind w:left="720"/>
      <w:contextualSpacing/>
    </w:pPr>
    <w:rPr>
      <w:rFonts w:ascii="Times New Roman" w:eastAsia="Times New Roman" w:hAnsi="Times New Roman" w:cs="Times New Roman"/>
      <w:lang w:eastAsia="sl-SI"/>
    </w:rPr>
  </w:style>
  <w:style w:type="table" w:styleId="Tabelamrea">
    <w:name w:val="Table Grid"/>
    <w:basedOn w:val="Navadnatabela"/>
    <w:uiPriority w:val="39"/>
    <w:rsid w:val="00F77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E689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E6895"/>
    <w:rPr>
      <w:rFonts w:ascii="Segoe UI" w:hAnsi="Segoe UI" w:cs="Segoe UI"/>
      <w:sz w:val="18"/>
      <w:szCs w:val="18"/>
    </w:rPr>
  </w:style>
  <w:style w:type="character" w:styleId="Besedilooznabemesta">
    <w:name w:val="Placeholder Text"/>
    <w:basedOn w:val="Privzetapisavaodstavka"/>
    <w:uiPriority w:val="99"/>
    <w:semiHidden/>
    <w:rsid w:val="00CB042F"/>
    <w:rPr>
      <w:color w:val="808080"/>
    </w:rPr>
  </w:style>
  <w:style w:type="paragraph" w:styleId="Glava">
    <w:name w:val="header"/>
    <w:basedOn w:val="Navaden"/>
    <w:link w:val="GlavaZnak"/>
    <w:uiPriority w:val="99"/>
    <w:unhideWhenUsed/>
    <w:rsid w:val="002F1D3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F1D33"/>
    <w:rPr>
      <w:lang w:val="sl-SI"/>
    </w:rPr>
  </w:style>
  <w:style w:type="paragraph" w:styleId="Noga">
    <w:name w:val="footer"/>
    <w:basedOn w:val="Navaden"/>
    <w:link w:val="NogaZnak"/>
    <w:uiPriority w:val="99"/>
    <w:unhideWhenUsed/>
    <w:rsid w:val="002F1D3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F1D33"/>
    <w:rPr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1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or.SKOFJALOKA\Documents\Officeove%20predloge%20po%20meri\Ob&#269;ina-oddelek-BARVN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D7CA35A278047998552987FE3E6844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5C9FD3C-A2BF-4BF6-923B-9FC939862335}"/>
      </w:docPartPr>
      <w:docPartBody>
        <w:p w:rsidR="00943404" w:rsidRDefault="00346CFA" w:rsidP="00346CFA">
          <w:pPr>
            <w:pStyle w:val="DD7CA35A278047998552987FE3E684463"/>
          </w:pPr>
          <w:r w:rsidRPr="00C80211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518AC6BD89EB48C9886CD9B0C211E1D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EE03D38-9672-4206-903C-6C27C9F193FD}"/>
      </w:docPartPr>
      <w:docPartBody>
        <w:p w:rsidR="00943404" w:rsidRDefault="00346CFA" w:rsidP="00346CFA">
          <w:pPr>
            <w:pStyle w:val="518AC6BD89EB48C9886CD9B0C211E1DE3"/>
          </w:pPr>
          <w:r w:rsidRPr="00C80211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76C0E76-0427-4999-A061-7BCD2BBD1764}"/>
      </w:docPartPr>
      <w:docPartBody>
        <w:p w:rsidR="00943404" w:rsidRDefault="00346CFA">
          <w:r w:rsidRPr="00C80211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55A82CD7A4FF46AFBDEE711EF4C40DD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176224C-1C1C-4267-B665-18BBA66D7B5C}"/>
      </w:docPartPr>
      <w:docPartBody>
        <w:p w:rsidR="00943404" w:rsidRDefault="00346CFA" w:rsidP="00346CFA">
          <w:pPr>
            <w:pStyle w:val="55A82CD7A4FF46AFBDEE711EF4C40DD31"/>
          </w:pPr>
          <w:r w:rsidRPr="00C80211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3576B21887D24D099103C4848938E4A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74E1BBF-E2D3-47CC-A9CE-D1905C32DD02}"/>
      </w:docPartPr>
      <w:docPartBody>
        <w:p w:rsidR="00943404" w:rsidRDefault="00346CFA" w:rsidP="00346CFA">
          <w:pPr>
            <w:pStyle w:val="3576B21887D24D099103C4848938E4AC1"/>
          </w:pPr>
          <w:r w:rsidRPr="00C80211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CFE1181711D241D7BC12772D6D32FDC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B63F70A-E773-4B55-B648-7C400C11D887}"/>
      </w:docPartPr>
      <w:docPartBody>
        <w:p w:rsidR="00943404" w:rsidRDefault="00346CFA" w:rsidP="00346CFA">
          <w:pPr>
            <w:pStyle w:val="CFE1181711D241D7BC12772D6D32FDC0"/>
          </w:pPr>
          <w:r w:rsidRPr="00C80211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093CEE7ADAFC46AB89ED9D9D085775E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DE03401-4B48-4684-BEC3-6F7B1334A031}"/>
      </w:docPartPr>
      <w:docPartBody>
        <w:p w:rsidR="00943404" w:rsidRDefault="00346CFA" w:rsidP="00346CFA">
          <w:pPr>
            <w:pStyle w:val="093CEE7ADAFC46AB89ED9D9D085775E6"/>
          </w:pPr>
          <w:r w:rsidRPr="00C80211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D7E7BF184FD746509A13D9CCC2C113D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C8A77EB-0781-4C76-9780-2A8284F063D4}"/>
      </w:docPartPr>
      <w:docPartBody>
        <w:p w:rsidR="00943404" w:rsidRDefault="00346CFA" w:rsidP="00346CFA">
          <w:pPr>
            <w:pStyle w:val="D7E7BF184FD746509A13D9CCC2C113DA"/>
          </w:pPr>
          <w:r w:rsidRPr="00C80211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39DF3EF563FF4251A8D166A3BCFBCE7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84D682C-88C5-4C49-AF20-F063AFA36F09}"/>
      </w:docPartPr>
      <w:docPartBody>
        <w:p w:rsidR="00943404" w:rsidRDefault="00346CFA" w:rsidP="00346CFA">
          <w:pPr>
            <w:pStyle w:val="39DF3EF563FF4251A8D166A3BCFBCE7D"/>
          </w:pPr>
          <w:r w:rsidRPr="00C80211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7BBD112396F14B56B825B307A199624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5E16D7D-36D4-4326-8477-916B570A1FA2}"/>
      </w:docPartPr>
      <w:docPartBody>
        <w:p w:rsidR="00943404" w:rsidRDefault="00346CFA" w:rsidP="00346CFA">
          <w:pPr>
            <w:pStyle w:val="7BBD112396F14B56B825B307A1996247"/>
          </w:pPr>
          <w:r w:rsidRPr="00C80211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5D4CEEE732DD4E72AEACA4638597DE0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FA25329-5E48-4EA5-8C20-A470A4DD4A89}"/>
      </w:docPartPr>
      <w:docPartBody>
        <w:p w:rsidR="002813F7" w:rsidRDefault="007B3366" w:rsidP="007B3366">
          <w:pPr>
            <w:pStyle w:val="5D4CEEE732DD4E72AEACA4638597DE0E"/>
          </w:pPr>
          <w:r w:rsidRPr="00C80211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CFA"/>
    <w:rsid w:val="00196BB2"/>
    <w:rsid w:val="002813F7"/>
    <w:rsid w:val="002C29C6"/>
    <w:rsid w:val="00346CFA"/>
    <w:rsid w:val="003B2CD8"/>
    <w:rsid w:val="007B1E50"/>
    <w:rsid w:val="007B3366"/>
    <w:rsid w:val="00943404"/>
    <w:rsid w:val="00A67002"/>
    <w:rsid w:val="00B461EA"/>
    <w:rsid w:val="00D5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7B3366"/>
    <w:rPr>
      <w:color w:val="808080"/>
    </w:rPr>
  </w:style>
  <w:style w:type="paragraph" w:customStyle="1" w:styleId="02AE594FDD02497596A1D07E33A7D7DF">
    <w:name w:val="02AE594FDD02497596A1D07E33A7D7DF"/>
    <w:rsid w:val="00346CFA"/>
  </w:style>
  <w:style w:type="paragraph" w:customStyle="1" w:styleId="DD7CA35A278047998552987FE3E68446">
    <w:name w:val="DD7CA35A278047998552987FE3E68446"/>
    <w:rsid w:val="00346CFA"/>
  </w:style>
  <w:style w:type="paragraph" w:customStyle="1" w:styleId="518AC6BD89EB48C9886CD9B0C211E1DE">
    <w:name w:val="518AC6BD89EB48C9886CD9B0C211E1DE"/>
    <w:rsid w:val="00346CFA"/>
  </w:style>
  <w:style w:type="paragraph" w:customStyle="1" w:styleId="02AE594FDD02497596A1D07E33A7D7DF1">
    <w:name w:val="02AE594FDD02497596A1D07E33A7D7DF1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518AC6BD89EB48C9886CD9B0C211E1DE1">
    <w:name w:val="518AC6BD89EB48C9886CD9B0C211E1DE1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DD7CA35A278047998552987FE3E684461">
    <w:name w:val="DD7CA35A278047998552987FE3E684461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D8A33CDB7D6C4213A3AB48AF1EFF87AD">
    <w:name w:val="D8A33CDB7D6C4213A3AB48AF1EFF87AD"/>
    <w:rsid w:val="00346CFA"/>
  </w:style>
  <w:style w:type="paragraph" w:customStyle="1" w:styleId="F793EB1B73304FA4912E45E3BBE78C2D">
    <w:name w:val="F793EB1B73304FA4912E45E3BBE78C2D"/>
    <w:rsid w:val="00346CFA"/>
  </w:style>
  <w:style w:type="paragraph" w:customStyle="1" w:styleId="4581B81640D6480BB0129B86B8CD5581">
    <w:name w:val="4581B81640D6480BB0129B86B8CD5581"/>
    <w:rsid w:val="00346CFA"/>
  </w:style>
  <w:style w:type="paragraph" w:customStyle="1" w:styleId="D70AABB812F64E5A93B09F09B7653D58">
    <w:name w:val="D70AABB812F64E5A93B09F09B7653D58"/>
    <w:rsid w:val="00346CFA"/>
  </w:style>
  <w:style w:type="paragraph" w:customStyle="1" w:styleId="3EB97C8367F74919AABB773A10606916">
    <w:name w:val="3EB97C8367F74919AABB773A10606916"/>
    <w:rsid w:val="00346CFA"/>
  </w:style>
  <w:style w:type="paragraph" w:customStyle="1" w:styleId="CB05C799928643F8A0AD66D72C01B4F1">
    <w:name w:val="CB05C799928643F8A0AD66D72C01B4F1"/>
    <w:rsid w:val="00346CFA"/>
  </w:style>
  <w:style w:type="paragraph" w:customStyle="1" w:styleId="02AE594FDD02497596A1D07E33A7D7DF2">
    <w:name w:val="02AE594FDD02497596A1D07E33A7D7DF2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55A82CD7A4FF46AFBDEE711EF4C40DD3">
    <w:name w:val="55A82CD7A4FF46AFBDEE711EF4C40DD3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3576B21887D24D099103C4848938E4AC">
    <w:name w:val="3576B21887D24D099103C4848938E4AC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D8A33CDB7D6C4213A3AB48AF1EFF87AD1">
    <w:name w:val="D8A33CDB7D6C4213A3AB48AF1EFF87AD1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F793EB1B73304FA4912E45E3BBE78C2D1">
    <w:name w:val="F793EB1B73304FA4912E45E3BBE78C2D1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4581B81640D6480BB0129B86B8CD55811">
    <w:name w:val="4581B81640D6480BB0129B86B8CD55811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D70AABB812F64E5A93B09F09B7653D581">
    <w:name w:val="D70AABB812F64E5A93B09F09B7653D581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3EB97C8367F74919AABB773A106069161">
    <w:name w:val="3EB97C8367F74919AABB773A106069161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CB05C799928643F8A0AD66D72C01B4F11">
    <w:name w:val="CB05C799928643F8A0AD66D72C01B4F11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518AC6BD89EB48C9886CD9B0C211E1DE2">
    <w:name w:val="518AC6BD89EB48C9886CD9B0C211E1DE2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DD7CA35A278047998552987FE3E684462">
    <w:name w:val="DD7CA35A278047998552987FE3E684462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02AE594FDD02497596A1D07E33A7D7DF3">
    <w:name w:val="02AE594FDD02497596A1D07E33A7D7DF3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55A82CD7A4FF46AFBDEE711EF4C40DD31">
    <w:name w:val="55A82CD7A4FF46AFBDEE711EF4C40DD31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3576B21887D24D099103C4848938E4AC1">
    <w:name w:val="3576B21887D24D099103C4848938E4AC1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D8A33CDB7D6C4213A3AB48AF1EFF87AD2">
    <w:name w:val="D8A33CDB7D6C4213A3AB48AF1EFF87AD2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F793EB1B73304FA4912E45E3BBE78C2D2">
    <w:name w:val="F793EB1B73304FA4912E45E3BBE78C2D2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4581B81640D6480BB0129B86B8CD55812">
    <w:name w:val="4581B81640D6480BB0129B86B8CD55812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D70AABB812F64E5A93B09F09B7653D582">
    <w:name w:val="D70AABB812F64E5A93B09F09B7653D582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3EB97C8367F74919AABB773A106069162">
    <w:name w:val="3EB97C8367F74919AABB773A106069162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CB05C799928643F8A0AD66D72C01B4F12">
    <w:name w:val="CB05C799928643F8A0AD66D72C01B4F12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518AC6BD89EB48C9886CD9B0C211E1DE3">
    <w:name w:val="518AC6BD89EB48C9886CD9B0C211E1DE3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DD7CA35A278047998552987FE3E684463">
    <w:name w:val="DD7CA35A278047998552987FE3E684463"/>
    <w:rsid w:val="00346CFA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customStyle="1" w:styleId="CFE1181711D241D7BC12772D6D32FDC0">
    <w:name w:val="CFE1181711D241D7BC12772D6D32FDC0"/>
    <w:rsid w:val="00346CFA"/>
  </w:style>
  <w:style w:type="paragraph" w:customStyle="1" w:styleId="093CEE7ADAFC46AB89ED9D9D085775E6">
    <w:name w:val="093CEE7ADAFC46AB89ED9D9D085775E6"/>
    <w:rsid w:val="00346CFA"/>
  </w:style>
  <w:style w:type="paragraph" w:customStyle="1" w:styleId="D7E7BF184FD746509A13D9CCC2C113DA">
    <w:name w:val="D7E7BF184FD746509A13D9CCC2C113DA"/>
    <w:rsid w:val="00346CFA"/>
  </w:style>
  <w:style w:type="paragraph" w:customStyle="1" w:styleId="39DF3EF563FF4251A8D166A3BCFBCE7D">
    <w:name w:val="39DF3EF563FF4251A8D166A3BCFBCE7D"/>
    <w:rsid w:val="00346CFA"/>
  </w:style>
  <w:style w:type="paragraph" w:customStyle="1" w:styleId="7BBD112396F14B56B825B307A1996247">
    <w:name w:val="7BBD112396F14B56B825B307A1996247"/>
    <w:rsid w:val="00346CFA"/>
  </w:style>
  <w:style w:type="paragraph" w:customStyle="1" w:styleId="4EE05630A2E24CDE997840FC20CCC238">
    <w:name w:val="4EE05630A2E24CDE997840FC20CCC238"/>
    <w:rsid w:val="00346CFA"/>
  </w:style>
  <w:style w:type="paragraph" w:customStyle="1" w:styleId="65A0D017E140406A902815D0B12DC493">
    <w:name w:val="65A0D017E140406A902815D0B12DC493"/>
    <w:rsid w:val="00346CFA"/>
  </w:style>
  <w:style w:type="paragraph" w:customStyle="1" w:styleId="8CAFADC2421C4057950393A2E1E34A60">
    <w:name w:val="8CAFADC2421C4057950393A2E1E34A60"/>
    <w:rsid w:val="007B3366"/>
  </w:style>
  <w:style w:type="paragraph" w:customStyle="1" w:styleId="5D4CEEE732DD4E72AEACA4638597DE0E">
    <w:name w:val="5D4CEEE732DD4E72AEACA4638597DE0E"/>
    <w:rsid w:val="007B33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Občina-oddelek-BARVNA.dotx</Template>
  <TotalTime>14</TotalTime>
  <Pages>3</Pages>
  <Words>481</Words>
  <Characters>2747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Juričan</dc:creator>
  <cp:keywords/>
  <dc:description/>
  <cp:lastModifiedBy>Janez</cp:lastModifiedBy>
  <cp:revision>6</cp:revision>
  <cp:lastPrinted>2021-10-05T06:15:00Z</cp:lastPrinted>
  <dcterms:created xsi:type="dcterms:W3CDTF">2024-07-09T05:48:00Z</dcterms:created>
  <dcterms:modified xsi:type="dcterms:W3CDTF">2024-10-18T15:29:00Z</dcterms:modified>
</cp:coreProperties>
</file>