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4149" w14:textId="4B629863" w:rsidR="00D6576E" w:rsidRDefault="0011677A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r>
        <w:rPr>
          <w:noProof/>
        </w:rPr>
        <w:drawing>
          <wp:inline distT="0" distB="0" distL="0" distR="0" wp14:anchorId="207CDDFE" wp14:editId="715D0C72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17EC7" w14:textId="77777777" w:rsidR="00D6576E" w:rsidRPr="00D6576E" w:rsidRDefault="00D6576E" w:rsidP="005D28C5">
      <w:pPr>
        <w:pStyle w:val="Naslov1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381EAC08" w14:textId="195AEB4C" w:rsidR="005D28C5" w:rsidRDefault="00D6576E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r w:rsidRPr="007E689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019A2" wp14:editId="657430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6F8334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3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DBeD972QAAAAIBAAAPAAAAZHJzL2Rvd25yZXYu&#10;eG1sTI87T8QwEIR7JP6DtUh03AaE7hHinBCPCooQKK70xUsSXbyO4r0k8Ovx0UAz0mhWM99m29l1&#10;aqQhtJ41XC8SUMSVty3XGj7en6/WoIIYtqbzTBq+KMA2Pz/LTGr9xG80llKrWMIhNRoakT5FDFVD&#10;zoSF74lj9ukHZyTaoUY7mCmWuw5vkmSJzrQcFxrT00ND1aE8Og2rp5ey6KfH1+8CV1gUo5f1Yaf1&#10;5cV8fwdKaJa/YzjhR3TII9PeH9kG1WmIj8ivxmyTLG9B7U8W8wz/o+c/AA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MF4P3vZAAAAAgEAAA8AAAAAAAAAAAAAAAAAEQQAAGRycy9kb3du&#10;cmV2LnhtbFBLBQYAAAAABAAEAPMAAAAXBQAAAAA=&#10;" strokecolor="black [3040]"/>
            </w:pict>
          </mc:Fallback>
        </mc:AlternateContent>
      </w:r>
    </w:p>
    <w:p w14:paraId="0B511944" w14:textId="77777777" w:rsidR="00F06DF1" w:rsidRPr="00D6576E" w:rsidRDefault="00F06DF1" w:rsidP="005D28C5">
      <w:pPr>
        <w:pStyle w:val="Naslov1"/>
        <w:spacing w:before="0" w:beforeAutospacing="0" w:after="0" w:afterAutospacing="0"/>
        <w:rPr>
          <w:sz w:val="22"/>
          <w:szCs w:val="22"/>
        </w:rPr>
      </w:pPr>
    </w:p>
    <w:p w14:paraId="4142EF10" w14:textId="77777777" w:rsidR="00FE5DC0" w:rsidRPr="00D6576E" w:rsidRDefault="00FE5DC0" w:rsidP="00FE5DC0">
      <w:pPr>
        <w:jc w:val="center"/>
        <w:rPr>
          <w:b/>
          <w:bCs/>
        </w:rPr>
      </w:pPr>
      <w:r w:rsidRPr="00D6576E">
        <w:rPr>
          <w:b/>
          <w:bCs/>
        </w:rPr>
        <w:t xml:space="preserve">POBUDA ZA SPREMEMBO </w:t>
      </w:r>
      <w:r w:rsidR="00046872" w:rsidRPr="00D6576E">
        <w:rPr>
          <w:b/>
          <w:bCs/>
        </w:rPr>
        <w:t>OSNOVNE NAMENSKE RABE PROSTORA</w:t>
      </w:r>
    </w:p>
    <w:p w14:paraId="2D9150C1" w14:textId="77777777" w:rsidR="00BF3D73" w:rsidRPr="00D6576E" w:rsidRDefault="00BF3D73" w:rsidP="00FE5DC0">
      <w:pPr>
        <w:rPr>
          <w:sz w:val="22"/>
          <w:szCs w:val="22"/>
        </w:rPr>
      </w:pPr>
    </w:p>
    <w:p w14:paraId="3AD3BE20" w14:textId="77777777" w:rsidR="00F06DF1" w:rsidRPr="00D6576E" w:rsidRDefault="00F06DF1" w:rsidP="00FE5DC0">
      <w:pPr>
        <w:rPr>
          <w:sz w:val="22"/>
          <w:szCs w:val="22"/>
        </w:rPr>
      </w:pPr>
    </w:p>
    <w:p w14:paraId="6831AC70" w14:textId="77777777" w:rsidR="00FE5DC0" w:rsidRPr="00D6576E" w:rsidRDefault="00FE5DC0" w:rsidP="00FE5DC0">
      <w:pPr>
        <w:rPr>
          <w:b/>
          <w:i/>
          <w:sz w:val="22"/>
          <w:szCs w:val="22"/>
        </w:rPr>
      </w:pPr>
      <w:r w:rsidRPr="00D6576E">
        <w:rPr>
          <w:b/>
          <w:i/>
          <w:sz w:val="22"/>
          <w:szCs w:val="22"/>
        </w:rPr>
        <w:t xml:space="preserve">Opozorilo: Vlagatelj mora </w:t>
      </w:r>
      <w:r w:rsidR="001C0136" w:rsidRPr="00D6576E">
        <w:rPr>
          <w:b/>
          <w:i/>
          <w:sz w:val="22"/>
          <w:szCs w:val="22"/>
        </w:rPr>
        <w:t xml:space="preserve">obrazec </w:t>
      </w:r>
      <w:r w:rsidRPr="00D6576E">
        <w:rPr>
          <w:b/>
          <w:i/>
          <w:sz w:val="22"/>
          <w:szCs w:val="22"/>
        </w:rPr>
        <w:t xml:space="preserve">izpolniti v celoti ter priložiti vse </w:t>
      </w:r>
      <w:r w:rsidR="004904B5" w:rsidRPr="00D6576E">
        <w:rPr>
          <w:b/>
          <w:i/>
          <w:sz w:val="22"/>
          <w:szCs w:val="22"/>
        </w:rPr>
        <w:t>potrebne</w:t>
      </w:r>
      <w:r w:rsidRPr="00D6576E">
        <w:rPr>
          <w:b/>
          <w:i/>
          <w:sz w:val="22"/>
          <w:szCs w:val="22"/>
        </w:rPr>
        <w:t xml:space="preserve"> priloge.</w:t>
      </w:r>
      <w:r w:rsidR="00203661" w:rsidRPr="00D6576E">
        <w:rPr>
          <w:b/>
          <w:i/>
          <w:sz w:val="22"/>
          <w:szCs w:val="22"/>
        </w:rPr>
        <w:t xml:space="preserve"> Vlogo lahko vlaga le lastnik zemljišča oziroma njegov pooblaščenec z dokazilom.</w:t>
      </w:r>
    </w:p>
    <w:p w14:paraId="54B12438" w14:textId="77777777" w:rsidR="00BF3D73" w:rsidRPr="00D6576E" w:rsidRDefault="00BF3D73" w:rsidP="00FE5DC0">
      <w:pPr>
        <w:rPr>
          <w:b/>
          <w:i/>
          <w:sz w:val="22"/>
          <w:szCs w:val="22"/>
        </w:rPr>
      </w:pPr>
    </w:p>
    <w:p w14:paraId="3F0F9F90" w14:textId="77777777" w:rsidR="00FE5DC0" w:rsidRPr="00D6576E" w:rsidRDefault="00FE5DC0" w:rsidP="00FE5DC0">
      <w:pPr>
        <w:pStyle w:val="Naslov1"/>
        <w:rPr>
          <w:sz w:val="22"/>
          <w:szCs w:val="22"/>
        </w:rPr>
      </w:pPr>
      <w:r w:rsidRPr="00D6576E">
        <w:rPr>
          <w:sz w:val="22"/>
          <w:szCs w:val="22"/>
        </w:rPr>
        <w:t>PODATKI O VLAGATELJU: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662"/>
      </w:tblGrid>
      <w:tr w:rsidR="00FE5DC0" w:rsidRPr="00D6576E" w14:paraId="5CDE38E0" w14:textId="77777777" w:rsidTr="0011677A">
        <w:tc>
          <w:tcPr>
            <w:tcW w:w="2405" w:type="dxa"/>
          </w:tcPr>
          <w:p w14:paraId="6761FC78" w14:textId="77777777" w:rsidR="00AD58D8" w:rsidRPr="00D6576E" w:rsidRDefault="00AD58D8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</w:p>
          <w:p w14:paraId="55691BA5" w14:textId="341D696B" w:rsidR="00FE5DC0" w:rsidRPr="00D6576E" w:rsidRDefault="00FE5DC0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D6576E">
              <w:rPr>
                <w:rFonts w:ascii="Times New Roman" w:hAnsi="Times New Roman" w:cs="Times New Roman"/>
              </w:rPr>
              <w:t>Vlagatelj:</w:t>
            </w:r>
          </w:p>
        </w:tc>
        <w:tc>
          <w:tcPr>
            <w:tcW w:w="6662" w:type="dxa"/>
          </w:tcPr>
          <w:p w14:paraId="3C567BF5" w14:textId="77777777" w:rsidR="00FE5DC0" w:rsidRPr="00D6576E" w:rsidRDefault="00FE5DC0" w:rsidP="00256AE9">
            <w:pPr>
              <w:rPr>
                <w:sz w:val="22"/>
                <w:szCs w:val="22"/>
              </w:rPr>
            </w:pPr>
          </w:p>
        </w:tc>
      </w:tr>
      <w:tr w:rsidR="008A1BB5" w:rsidRPr="00D6576E" w14:paraId="1C0818BA" w14:textId="77777777" w:rsidTr="0011677A">
        <w:tc>
          <w:tcPr>
            <w:tcW w:w="2405" w:type="dxa"/>
          </w:tcPr>
          <w:p w14:paraId="5438BF2B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  <w:p w14:paraId="200AADA3" w14:textId="77777777" w:rsidR="008A1BB5" w:rsidRPr="00D6576E" w:rsidRDefault="008A1BB5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Lastnik zemljišča:</w:t>
            </w:r>
          </w:p>
        </w:tc>
        <w:tc>
          <w:tcPr>
            <w:tcW w:w="6662" w:type="dxa"/>
          </w:tcPr>
          <w:p w14:paraId="54B417F6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</w:tc>
      </w:tr>
      <w:tr w:rsidR="00FE5DC0" w:rsidRPr="00D6576E" w14:paraId="5C07B012" w14:textId="77777777" w:rsidTr="0011677A">
        <w:tc>
          <w:tcPr>
            <w:tcW w:w="2405" w:type="dxa"/>
          </w:tcPr>
          <w:p w14:paraId="5B39DB72" w14:textId="77777777" w:rsidR="0011677A" w:rsidRDefault="0011677A" w:rsidP="00256AE9">
            <w:pPr>
              <w:rPr>
                <w:sz w:val="22"/>
                <w:szCs w:val="22"/>
              </w:rPr>
            </w:pPr>
          </w:p>
          <w:p w14:paraId="6614F5F9" w14:textId="51DB0ACA" w:rsidR="00FE5DC0" w:rsidRPr="00D6576E" w:rsidRDefault="00FE5DC0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Naslov:</w:t>
            </w:r>
          </w:p>
        </w:tc>
        <w:tc>
          <w:tcPr>
            <w:tcW w:w="6662" w:type="dxa"/>
          </w:tcPr>
          <w:p w14:paraId="4D2D4047" w14:textId="77777777" w:rsidR="00FE5DC0" w:rsidRPr="00D6576E" w:rsidRDefault="00FE5DC0" w:rsidP="00256AE9">
            <w:pPr>
              <w:rPr>
                <w:sz w:val="22"/>
                <w:szCs w:val="22"/>
              </w:rPr>
            </w:pPr>
          </w:p>
        </w:tc>
      </w:tr>
      <w:tr w:rsidR="00AD58D8" w:rsidRPr="00D6576E" w14:paraId="7A0E6506" w14:textId="77777777" w:rsidTr="0011677A">
        <w:tc>
          <w:tcPr>
            <w:tcW w:w="2405" w:type="dxa"/>
          </w:tcPr>
          <w:p w14:paraId="5E1065AA" w14:textId="28D02502" w:rsidR="00AD58D8" w:rsidRPr="00D6576E" w:rsidRDefault="00AD58D8" w:rsidP="00256AE9">
            <w:pPr>
              <w:rPr>
                <w:sz w:val="22"/>
                <w:szCs w:val="22"/>
              </w:rPr>
            </w:pPr>
            <w:r w:rsidRPr="00D6576E">
              <w:rPr>
                <w:color w:val="000000" w:themeColor="text1"/>
                <w:sz w:val="22"/>
                <w:szCs w:val="22"/>
              </w:rPr>
              <w:t>Davčna oz. matična številka (za pravne osebe):</w:t>
            </w:r>
          </w:p>
        </w:tc>
        <w:tc>
          <w:tcPr>
            <w:tcW w:w="6662" w:type="dxa"/>
          </w:tcPr>
          <w:p w14:paraId="36190CD7" w14:textId="77777777" w:rsidR="00AD58D8" w:rsidRPr="00D6576E" w:rsidRDefault="00AD58D8" w:rsidP="00256AE9">
            <w:pPr>
              <w:rPr>
                <w:sz w:val="22"/>
                <w:szCs w:val="22"/>
              </w:rPr>
            </w:pPr>
          </w:p>
        </w:tc>
      </w:tr>
      <w:tr w:rsidR="00FE5DC0" w:rsidRPr="00D6576E" w14:paraId="159B0DCA" w14:textId="77777777" w:rsidTr="0011677A">
        <w:tc>
          <w:tcPr>
            <w:tcW w:w="2405" w:type="dxa"/>
          </w:tcPr>
          <w:p w14:paraId="24A01D5D" w14:textId="77777777" w:rsidR="0011677A" w:rsidRDefault="0011677A" w:rsidP="0011677A">
            <w:pPr>
              <w:rPr>
                <w:sz w:val="22"/>
                <w:szCs w:val="22"/>
              </w:rPr>
            </w:pPr>
          </w:p>
          <w:p w14:paraId="3E0BCB10" w14:textId="2D9330AF" w:rsidR="00FE5DC0" w:rsidRPr="00D6576E" w:rsidRDefault="00F83990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 xml:space="preserve">Telefon </w:t>
            </w:r>
          </w:p>
        </w:tc>
        <w:tc>
          <w:tcPr>
            <w:tcW w:w="6662" w:type="dxa"/>
          </w:tcPr>
          <w:p w14:paraId="657A083E" w14:textId="77777777" w:rsidR="00FE5DC0" w:rsidRPr="00D6576E" w:rsidRDefault="00FE5DC0" w:rsidP="00256AE9">
            <w:pPr>
              <w:rPr>
                <w:sz w:val="22"/>
                <w:szCs w:val="22"/>
              </w:rPr>
            </w:pPr>
          </w:p>
        </w:tc>
      </w:tr>
      <w:tr w:rsidR="0011677A" w:rsidRPr="00D6576E" w14:paraId="3178F606" w14:textId="77777777" w:rsidTr="0011677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2C08" w14:textId="77777777" w:rsidR="0011677A" w:rsidRDefault="0011677A" w:rsidP="00436CE3">
            <w:pPr>
              <w:rPr>
                <w:sz w:val="22"/>
                <w:szCs w:val="22"/>
              </w:rPr>
            </w:pPr>
          </w:p>
          <w:p w14:paraId="19562044" w14:textId="1670ECE1" w:rsidR="0011677A" w:rsidRPr="00D6576E" w:rsidRDefault="0011677A" w:rsidP="00436CE3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e-naslov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D70" w14:textId="77777777" w:rsidR="0011677A" w:rsidRPr="00D6576E" w:rsidRDefault="0011677A" w:rsidP="00436CE3">
            <w:pPr>
              <w:rPr>
                <w:sz w:val="22"/>
                <w:szCs w:val="22"/>
              </w:rPr>
            </w:pPr>
          </w:p>
        </w:tc>
      </w:tr>
    </w:tbl>
    <w:p w14:paraId="786CBAFF" w14:textId="77777777" w:rsidR="00F06DF1" w:rsidRPr="00D6576E" w:rsidRDefault="00F06DF1" w:rsidP="00F06DF1">
      <w:pPr>
        <w:pStyle w:val="Naslov1"/>
        <w:spacing w:before="0" w:beforeAutospacing="0" w:after="0" w:afterAutospacing="0"/>
        <w:rPr>
          <w:sz w:val="22"/>
          <w:szCs w:val="22"/>
        </w:rPr>
      </w:pPr>
    </w:p>
    <w:p w14:paraId="7E4EC6D0" w14:textId="77777777" w:rsidR="008A1BB5" w:rsidRPr="00D6576E" w:rsidRDefault="008A1BB5" w:rsidP="00F06DF1">
      <w:pPr>
        <w:pStyle w:val="Naslov1"/>
        <w:rPr>
          <w:sz w:val="22"/>
          <w:szCs w:val="22"/>
        </w:rPr>
      </w:pPr>
      <w:r w:rsidRPr="00D6576E">
        <w:rPr>
          <w:sz w:val="22"/>
          <w:szCs w:val="22"/>
        </w:rPr>
        <w:t>PODATKI O PARCELI: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2376"/>
        <w:gridCol w:w="6696"/>
      </w:tblGrid>
      <w:tr w:rsidR="008A1BB5" w:rsidRPr="00D6576E" w14:paraId="1ECA8A33" w14:textId="77777777" w:rsidTr="0011677A">
        <w:tc>
          <w:tcPr>
            <w:tcW w:w="2376" w:type="dxa"/>
          </w:tcPr>
          <w:p w14:paraId="2F2E1545" w14:textId="77777777" w:rsidR="008A1BB5" w:rsidRPr="00D6576E" w:rsidRDefault="008A1BB5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D6576E">
              <w:rPr>
                <w:rFonts w:ascii="Times New Roman" w:hAnsi="Times New Roman" w:cs="Times New Roman"/>
              </w:rPr>
              <w:t>Katastrska občina:</w:t>
            </w:r>
          </w:p>
        </w:tc>
        <w:tc>
          <w:tcPr>
            <w:tcW w:w="6696" w:type="dxa"/>
            <w:tcBorders>
              <w:bottom w:val="single" w:sz="4" w:space="0" w:color="auto"/>
            </w:tcBorders>
          </w:tcPr>
          <w:p w14:paraId="15F2CDB6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</w:tc>
      </w:tr>
      <w:tr w:rsidR="008A1BB5" w:rsidRPr="00D6576E" w14:paraId="3EA00607" w14:textId="77777777" w:rsidTr="0011677A">
        <w:tc>
          <w:tcPr>
            <w:tcW w:w="2376" w:type="dxa"/>
          </w:tcPr>
          <w:p w14:paraId="5B247A27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  <w:p w14:paraId="216F09C7" w14:textId="77777777" w:rsidR="008A1BB5" w:rsidRPr="00D6576E" w:rsidRDefault="008A1BB5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Parcela:</w:t>
            </w:r>
          </w:p>
        </w:tc>
        <w:tc>
          <w:tcPr>
            <w:tcW w:w="6696" w:type="dxa"/>
            <w:tcBorders>
              <w:top w:val="single" w:sz="4" w:space="0" w:color="auto"/>
              <w:bottom w:val="single" w:sz="4" w:space="0" w:color="auto"/>
            </w:tcBorders>
          </w:tcPr>
          <w:p w14:paraId="3BD6E871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</w:tc>
      </w:tr>
      <w:tr w:rsidR="00F06DF1" w:rsidRPr="00D6576E" w14:paraId="5A3242A7" w14:textId="77777777" w:rsidTr="0011677A">
        <w:tc>
          <w:tcPr>
            <w:tcW w:w="2376" w:type="dxa"/>
          </w:tcPr>
          <w:p w14:paraId="1C13FF41" w14:textId="77777777" w:rsidR="00F06DF1" w:rsidRPr="00D6576E" w:rsidRDefault="00F06DF1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Boniteta zemljišča: (podatek GURS)</w:t>
            </w:r>
          </w:p>
        </w:tc>
        <w:tc>
          <w:tcPr>
            <w:tcW w:w="6696" w:type="dxa"/>
            <w:tcBorders>
              <w:top w:val="single" w:sz="4" w:space="0" w:color="auto"/>
              <w:bottom w:val="single" w:sz="4" w:space="0" w:color="auto"/>
            </w:tcBorders>
          </w:tcPr>
          <w:p w14:paraId="463429BE" w14:textId="77777777" w:rsidR="00F06DF1" w:rsidRPr="00D6576E" w:rsidRDefault="00F06DF1" w:rsidP="00256AE9">
            <w:pPr>
              <w:rPr>
                <w:sz w:val="22"/>
                <w:szCs w:val="22"/>
              </w:rPr>
            </w:pPr>
          </w:p>
        </w:tc>
      </w:tr>
      <w:tr w:rsidR="008A1BB5" w:rsidRPr="00D6576E" w14:paraId="5466FA42" w14:textId="77777777" w:rsidTr="0011677A">
        <w:tc>
          <w:tcPr>
            <w:tcW w:w="2376" w:type="dxa"/>
          </w:tcPr>
          <w:p w14:paraId="5533D855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  <w:p w14:paraId="40FF22A6" w14:textId="77777777" w:rsidR="008A1BB5" w:rsidRPr="00D6576E" w:rsidRDefault="008A1BB5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Ocena pov</w:t>
            </w:r>
            <w:r w:rsidR="00F83990" w:rsidRPr="00D6576E">
              <w:rPr>
                <w:sz w:val="22"/>
                <w:szCs w:val="22"/>
              </w:rPr>
              <w:t>ršine predlagane spremembe (v m</w:t>
            </w:r>
            <w:r w:rsidR="00F83990" w:rsidRPr="00D6576E">
              <w:rPr>
                <w:sz w:val="22"/>
                <w:szCs w:val="22"/>
                <w:vertAlign w:val="superscript"/>
              </w:rPr>
              <w:t>2</w:t>
            </w:r>
            <w:r w:rsidRPr="00D6576E">
              <w:rPr>
                <w:sz w:val="22"/>
                <w:szCs w:val="22"/>
              </w:rPr>
              <w:t>):</w:t>
            </w:r>
          </w:p>
        </w:tc>
        <w:tc>
          <w:tcPr>
            <w:tcW w:w="6696" w:type="dxa"/>
            <w:tcBorders>
              <w:top w:val="single" w:sz="4" w:space="0" w:color="auto"/>
              <w:bottom w:val="single" w:sz="4" w:space="0" w:color="auto"/>
            </w:tcBorders>
          </w:tcPr>
          <w:p w14:paraId="16E1181E" w14:textId="77777777" w:rsidR="008A1BB5" w:rsidRPr="00D6576E" w:rsidRDefault="008A1BB5" w:rsidP="00256AE9">
            <w:pPr>
              <w:rPr>
                <w:sz w:val="22"/>
                <w:szCs w:val="22"/>
              </w:rPr>
            </w:pPr>
          </w:p>
        </w:tc>
      </w:tr>
    </w:tbl>
    <w:p w14:paraId="259B2312" w14:textId="77777777" w:rsidR="00402D0E" w:rsidRPr="00D6576E" w:rsidRDefault="00402D0E" w:rsidP="0011677A">
      <w:pPr>
        <w:pStyle w:val="Naslov1"/>
        <w:spacing w:before="200" w:beforeAutospacing="0"/>
        <w:ind w:left="142"/>
        <w:rPr>
          <w:b w:val="0"/>
          <w:sz w:val="22"/>
          <w:szCs w:val="22"/>
        </w:rPr>
      </w:pPr>
      <w:r w:rsidRPr="00D6576E">
        <w:rPr>
          <w:b w:val="0"/>
          <w:sz w:val="22"/>
          <w:szCs w:val="22"/>
        </w:rPr>
        <w:t xml:space="preserve">□ Na območju pobude je že zgrajen objekt z veljavnim upravnim aktom (gradbeno dovoljenje </w:t>
      </w:r>
      <w:proofErr w:type="spellStart"/>
      <w:r w:rsidRPr="00D6576E">
        <w:rPr>
          <w:b w:val="0"/>
          <w:sz w:val="22"/>
          <w:szCs w:val="22"/>
        </w:rPr>
        <w:t>itd</w:t>
      </w:r>
      <w:proofErr w:type="spellEnd"/>
      <w:r w:rsidRPr="00D6576E">
        <w:rPr>
          <w:b w:val="0"/>
          <w:sz w:val="22"/>
          <w:szCs w:val="22"/>
        </w:rPr>
        <w:t>…) (označiti če je)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2694"/>
        <w:gridCol w:w="6378"/>
      </w:tblGrid>
      <w:tr w:rsidR="00402D0E" w:rsidRPr="00D6576E" w14:paraId="36B0D80C" w14:textId="77777777" w:rsidTr="0011677A">
        <w:tc>
          <w:tcPr>
            <w:tcW w:w="2694" w:type="dxa"/>
          </w:tcPr>
          <w:p w14:paraId="4B9D3A76" w14:textId="77777777" w:rsidR="00402D0E" w:rsidRPr="00D6576E" w:rsidRDefault="00402D0E" w:rsidP="00084B84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D6576E">
              <w:rPr>
                <w:rFonts w:ascii="Times New Roman" w:hAnsi="Times New Roman" w:cs="Times New Roman"/>
              </w:rPr>
              <w:t>Številka in datum izdanega upravnega dovoljenja: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69D8A14C" w14:textId="77777777" w:rsidR="00402D0E" w:rsidRPr="00D6576E" w:rsidRDefault="00402D0E" w:rsidP="00084B84">
            <w:pPr>
              <w:rPr>
                <w:sz w:val="22"/>
                <w:szCs w:val="22"/>
              </w:rPr>
            </w:pPr>
          </w:p>
        </w:tc>
      </w:tr>
    </w:tbl>
    <w:p w14:paraId="395D0C5E" w14:textId="77777777" w:rsidR="00402D0E" w:rsidRPr="00D6576E" w:rsidRDefault="00402D0E" w:rsidP="0011677A">
      <w:pPr>
        <w:pStyle w:val="Naslov1"/>
        <w:spacing w:before="120" w:beforeAutospacing="0"/>
        <w:rPr>
          <w:sz w:val="22"/>
          <w:szCs w:val="22"/>
        </w:rPr>
      </w:pPr>
      <w:r w:rsidRPr="00D6576E">
        <w:rPr>
          <w:sz w:val="22"/>
          <w:szCs w:val="22"/>
        </w:rPr>
        <w:t xml:space="preserve"> (izpolni se le, če je na območju že zgrajen objekt z veljavnim upravnim dovoljenjem)</w:t>
      </w:r>
    </w:p>
    <w:p w14:paraId="6EAAAAD5" w14:textId="3A953ED6" w:rsidR="0011677A" w:rsidRDefault="0011677A" w:rsidP="009E70D0">
      <w:pPr>
        <w:spacing w:after="120"/>
        <w:rPr>
          <w:b/>
          <w:bCs/>
          <w:sz w:val="22"/>
          <w:szCs w:val="22"/>
        </w:rPr>
      </w:pPr>
    </w:p>
    <w:p w14:paraId="0A98582F" w14:textId="77777777" w:rsidR="0011677A" w:rsidRDefault="0011677A" w:rsidP="009E70D0">
      <w:pPr>
        <w:spacing w:after="120"/>
        <w:rPr>
          <w:b/>
          <w:bCs/>
          <w:sz w:val="22"/>
          <w:szCs w:val="22"/>
        </w:rPr>
      </w:pPr>
    </w:p>
    <w:p w14:paraId="207337D9" w14:textId="053C202A" w:rsidR="009E70D0" w:rsidRPr="00D6576E" w:rsidRDefault="009E70D0" w:rsidP="009E70D0">
      <w:pPr>
        <w:spacing w:after="120"/>
        <w:rPr>
          <w:sz w:val="22"/>
          <w:szCs w:val="22"/>
        </w:rPr>
      </w:pPr>
      <w:r w:rsidRPr="00D6576E">
        <w:rPr>
          <w:b/>
          <w:bCs/>
          <w:sz w:val="22"/>
          <w:szCs w:val="22"/>
        </w:rPr>
        <w:lastRenderedPageBreak/>
        <w:t xml:space="preserve">Želim možnost postavitve naslednje vrste objekta </w:t>
      </w:r>
      <w:r w:rsidRPr="00D6576E">
        <w:rPr>
          <w:sz w:val="22"/>
          <w:szCs w:val="22"/>
        </w:rPr>
        <w:t>(</w:t>
      </w:r>
      <w:r w:rsidR="00EB4C15" w:rsidRPr="00D6576E">
        <w:rPr>
          <w:sz w:val="22"/>
          <w:szCs w:val="22"/>
        </w:rPr>
        <w:t>označite</w:t>
      </w:r>
      <w:r w:rsidRPr="00D6576E">
        <w:rPr>
          <w:sz w:val="22"/>
          <w:szCs w:val="22"/>
        </w:rPr>
        <w:t xml:space="preserve"> v primeru spremembe v zazidljivo parcelo):</w:t>
      </w:r>
    </w:p>
    <w:tbl>
      <w:tblPr>
        <w:tblW w:w="0" w:type="auto"/>
        <w:tblCellMar>
          <w:left w:w="170" w:type="dxa"/>
          <w:right w:w="170" w:type="dxa"/>
        </w:tblCellMar>
        <w:tblLook w:val="01E0" w:firstRow="1" w:lastRow="1" w:firstColumn="1" w:lastColumn="1" w:noHBand="0" w:noVBand="0"/>
      </w:tblPr>
      <w:tblGrid>
        <w:gridCol w:w="2870"/>
        <w:gridCol w:w="2072"/>
        <w:gridCol w:w="2216"/>
        <w:gridCol w:w="2026"/>
      </w:tblGrid>
      <w:tr w:rsidR="009E70D0" w:rsidRPr="00D6576E" w14:paraId="189786AE" w14:textId="77777777" w:rsidTr="00256AE9">
        <w:tc>
          <w:tcPr>
            <w:tcW w:w="2870" w:type="dxa"/>
          </w:tcPr>
          <w:p w14:paraId="7F32437D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enostanovanjska stavba</w:t>
            </w:r>
          </w:p>
        </w:tc>
        <w:tc>
          <w:tcPr>
            <w:tcW w:w="2072" w:type="dxa"/>
          </w:tcPr>
          <w:p w14:paraId="46541370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gostinska stavba</w:t>
            </w:r>
          </w:p>
        </w:tc>
        <w:tc>
          <w:tcPr>
            <w:tcW w:w="0" w:type="auto"/>
          </w:tcPr>
          <w:p w14:paraId="227A8170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postaje, terminali</w:t>
            </w:r>
            <w:r w:rsidR="0005538A" w:rsidRPr="00D6576E">
              <w:rPr>
                <w:sz w:val="22"/>
                <w:szCs w:val="22"/>
              </w:rPr>
              <w:t>, garaže</w:t>
            </w:r>
          </w:p>
        </w:tc>
        <w:tc>
          <w:tcPr>
            <w:tcW w:w="0" w:type="auto"/>
          </w:tcPr>
          <w:p w14:paraId="50C45FAE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uprava, pisarne</w:t>
            </w:r>
          </w:p>
        </w:tc>
      </w:tr>
      <w:tr w:rsidR="009E70D0" w:rsidRPr="00D6576E" w14:paraId="36512ADC" w14:textId="77777777" w:rsidTr="00256AE9">
        <w:tc>
          <w:tcPr>
            <w:tcW w:w="2870" w:type="dxa"/>
          </w:tcPr>
          <w:p w14:paraId="08168D58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večstanovanjska stavba</w:t>
            </w:r>
          </w:p>
        </w:tc>
        <w:tc>
          <w:tcPr>
            <w:tcW w:w="2072" w:type="dxa"/>
          </w:tcPr>
          <w:p w14:paraId="64390B0F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pomožni objekti</w:t>
            </w:r>
          </w:p>
        </w:tc>
        <w:tc>
          <w:tcPr>
            <w:tcW w:w="0" w:type="auto"/>
          </w:tcPr>
          <w:p w14:paraId="7B6A3116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industrija, skladišča</w:t>
            </w:r>
          </w:p>
        </w:tc>
        <w:tc>
          <w:tcPr>
            <w:tcW w:w="0" w:type="auto"/>
          </w:tcPr>
          <w:p w14:paraId="33EA15C0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trgovina, storitve, obrt</w:t>
            </w:r>
          </w:p>
        </w:tc>
      </w:tr>
      <w:tr w:rsidR="009E70D0" w:rsidRPr="00D6576E" w14:paraId="743B9BBF" w14:textId="77777777" w:rsidTr="00256AE9">
        <w:tc>
          <w:tcPr>
            <w:tcW w:w="2870" w:type="dxa"/>
          </w:tcPr>
          <w:p w14:paraId="62E61808" w14:textId="77777777" w:rsidR="009E70D0" w:rsidRPr="00D6576E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splošni družbeni pomen</w:t>
            </w:r>
          </w:p>
        </w:tc>
        <w:tc>
          <w:tcPr>
            <w:tcW w:w="7107" w:type="dxa"/>
            <w:gridSpan w:val="3"/>
          </w:tcPr>
          <w:p w14:paraId="3034CA24" w14:textId="77777777" w:rsidR="009E70D0" w:rsidRPr="00D6576E" w:rsidRDefault="009E70D0" w:rsidP="00256AE9">
            <w:pPr>
              <w:tabs>
                <w:tab w:val="right" w:leader="underscore" w:pos="9639"/>
              </w:tabs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sym w:font="Wingdings" w:char="F06F"/>
            </w:r>
            <w:r w:rsidRPr="00D6576E">
              <w:rPr>
                <w:sz w:val="22"/>
                <w:szCs w:val="22"/>
              </w:rPr>
              <w:t xml:space="preserve"> drugo (podčrta</w:t>
            </w:r>
            <w:r w:rsidR="0005538A" w:rsidRPr="00D6576E">
              <w:rPr>
                <w:sz w:val="22"/>
                <w:szCs w:val="22"/>
              </w:rPr>
              <w:t>j ali navedi): kmetijski objekt, verski objekt</w:t>
            </w:r>
            <w:r w:rsidRPr="00D6576E">
              <w:rPr>
                <w:sz w:val="22"/>
                <w:szCs w:val="22"/>
              </w:rPr>
              <w:t xml:space="preserve">, kulturni spomenik, </w:t>
            </w:r>
            <w:r w:rsidR="0005538A" w:rsidRPr="00D6576E">
              <w:rPr>
                <w:sz w:val="22"/>
                <w:szCs w:val="22"/>
              </w:rPr>
              <w:t>gradbeno inženirski objekt</w:t>
            </w:r>
            <w:r w:rsidRPr="00D6576E">
              <w:rPr>
                <w:sz w:val="22"/>
                <w:szCs w:val="22"/>
              </w:rPr>
              <w:t xml:space="preserve"> </w:t>
            </w:r>
          </w:p>
        </w:tc>
      </w:tr>
    </w:tbl>
    <w:p w14:paraId="2DD2D1F8" w14:textId="77777777" w:rsidR="005D28C5" w:rsidRPr="00D6576E" w:rsidRDefault="005D28C5" w:rsidP="005D28C5">
      <w:pPr>
        <w:jc w:val="both"/>
        <w:rPr>
          <w:sz w:val="22"/>
          <w:szCs w:val="22"/>
        </w:rPr>
      </w:pPr>
    </w:p>
    <w:p w14:paraId="0BCDDA02" w14:textId="77777777" w:rsidR="00203661" w:rsidRPr="00D6576E" w:rsidRDefault="00356C29" w:rsidP="00203661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  <w:r w:rsidRPr="00D6576E">
        <w:rPr>
          <w:b/>
          <w:bCs/>
          <w:sz w:val="22"/>
          <w:szCs w:val="22"/>
        </w:rPr>
        <w:t>Podrobnejša</w:t>
      </w:r>
      <w:r w:rsidR="00203661" w:rsidRPr="00D6576E">
        <w:rPr>
          <w:b/>
          <w:bCs/>
          <w:sz w:val="22"/>
          <w:szCs w:val="22"/>
        </w:rPr>
        <w:t xml:space="preserve"> obrazložitev pobude (opis in grafične priloge, ki naj zajemajo tlorisne in višinske gabarite objektov, prostornino objektov, zmogljiv</w:t>
      </w:r>
      <w:r w:rsidR="007A7299" w:rsidRPr="00D6576E">
        <w:rPr>
          <w:b/>
          <w:bCs/>
          <w:sz w:val="22"/>
          <w:szCs w:val="22"/>
        </w:rPr>
        <w:t>o</w:t>
      </w:r>
      <w:r w:rsidR="00203661" w:rsidRPr="00D6576E">
        <w:rPr>
          <w:b/>
          <w:bCs/>
          <w:sz w:val="22"/>
          <w:szCs w:val="22"/>
        </w:rPr>
        <w:t>sti objektov, drugo):</w:t>
      </w:r>
    </w:p>
    <w:tbl>
      <w:tblPr>
        <w:tblW w:w="8931" w:type="dxa"/>
        <w:tblLayout w:type="fixed"/>
        <w:tblLook w:val="01E0" w:firstRow="1" w:lastRow="1" w:firstColumn="1" w:lastColumn="1" w:noHBand="0" w:noVBand="0"/>
      </w:tblPr>
      <w:tblGrid>
        <w:gridCol w:w="8931"/>
      </w:tblGrid>
      <w:tr w:rsidR="00203661" w:rsidRPr="00D6576E" w14:paraId="428D98FC" w14:textId="77777777" w:rsidTr="0011677A">
        <w:trPr>
          <w:trHeight w:hRule="exact" w:val="284"/>
        </w:trPr>
        <w:tc>
          <w:tcPr>
            <w:tcW w:w="8931" w:type="dxa"/>
            <w:tcBorders>
              <w:bottom w:val="single" w:sz="4" w:space="0" w:color="auto"/>
            </w:tcBorders>
          </w:tcPr>
          <w:p w14:paraId="73313A11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2B5B6087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FF6C9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7B4B8780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2D6E9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066B02BA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A3835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08F121F4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45942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787F2DE2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0537A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0140B305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02AA4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382921A4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06756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17792FE1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C55ED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57450349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E88DB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F06DF1" w:rsidRPr="00D6576E" w14:paraId="345A2778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BFD89" w14:textId="77777777" w:rsidR="00F06DF1" w:rsidRPr="00D6576E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D6576E" w14:paraId="49324EA3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8F100" w14:textId="77777777" w:rsidR="00F06DF1" w:rsidRPr="00D6576E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D6576E" w14:paraId="4EE57776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FFA18D" w14:textId="77777777" w:rsidR="00F06DF1" w:rsidRPr="00D6576E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D6576E" w14:paraId="31F308CF" w14:textId="77777777" w:rsidTr="0011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2924A" w14:textId="77777777" w:rsidR="00F06DF1" w:rsidRPr="00D6576E" w:rsidRDefault="00F06DF1" w:rsidP="00256AE9">
            <w:pPr>
              <w:rPr>
                <w:sz w:val="22"/>
                <w:szCs w:val="22"/>
              </w:rPr>
            </w:pPr>
          </w:p>
        </w:tc>
      </w:tr>
    </w:tbl>
    <w:p w14:paraId="53A5C491" w14:textId="77777777" w:rsidR="00203661" w:rsidRPr="00D6576E" w:rsidRDefault="00337152" w:rsidP="005D28C5">
      <w:pPr>
        <w:jc w:val="both"/>
        <w:rPr>
          <w:sz w:val="22"/>
          <w:szCs w:val="22"/>
        </w:rPr>
      </w:pPr>
      <w:r w:rsidRPr="00D6576E">
        <w:rPr>
          <w:sz w:val="22"/>
          <w:szCs w:val="22"/>
        </w:rPr>
        <w:t>(po potrebi priložite dodatne liste)</w:t>
      </w:r>
    </w:p>
    <w:p w14:paraId="1972C093" w14:textId="77777777" w:rsidR="00402D0E" w:rsidRPr="00D6576E" w:rsidRDefault="00402D0E" w:rsidP="007A7299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</w:p>
    <w:p w14:paraId="62528F55" w14:textId="77777777" w:rsidR="00203661" w:rsidRPr="00D6576E" w:rsidRDefault="007A7299" w:rsidP="007A7299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  <w:r w:rsidRPr="00D6576E">
        <w:rPr>
          <w:b/>
          <w:bCs/>
          <w:sz w:val="22"/>
          <w:szCs w:val="22"/>
        </w:rPr>
        <w:t>Možnost priključitve na komunalno opremo in drugo gospodarsko javno infrastrukturo</w:t>
      </w:r>
      <w:r w:rsidR="00C24CC8" w:rsidRPr="00D6576E">
        <w:rPr>
          <w:b/>
          <w:bCs/>
          <w:sz w:val="22"/>
          <w:szCs w:val="22"/>
        </w:rPr>
        <w:t xml:space="preserve"> (označite)</w:t>
      </w:r>
      <w:r w:rsidRPr="00D6576E">
        <w:rPr>
          <w:b/>
          <w:b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991"/>
        <w:gridCol w:w="990"/>
        <w:gridCol w:w="1696"/>
        <w:gridCol w:w="2843"/>
      </w:tblGrid>
      <w:tr w:rsidR="00203661" w:rsidRPr="00D6576E" w14:paraId="2DBDC263" w14:textId="77777777" w:rsidTr="00A4560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1981B" w14:textId="77777777" w:rsidR="00203661" w:rsidRPr="00D6576E" w:rsidRDefault="00203661">
            <w:pPr>
              <w:spacing w:after="60" w:line="276" w:lineRule="auto"/>
              <w:ind w:left="3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510B0" w14:textId="77777777" w:rsidR="00203661" w:rsidRPr="00D6576E" w:rsidRDefault="00203661">
            <w:pPr>
              <w:spacing w:after="60" w:line="276" w:lineRule="auto"/>
              <w:ind w:left="3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DF15B" w14:textId="77777777" w:rsidR="00203661" w:rsidRPr="00D6576E" w:rsidRDefault="00203661">
            <w:pPr>
              <w:spacing w:after="60" w:line="276" w:lineRule="auto"/>
              <w:ind w:left="3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40D321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Oddaljenost  od omrežja (v m)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F04CC3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Opomba:</w:t>
            </w:r>
          </w:p>
        </w:tc>
      </w:tr>
      <w:tr w:rsidR="00203661" w:rsidRPr="00D6576E" w14:paraId="1C039F9B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18DE" w14:textId="77777777" w:rsidR="00203661" w:rsidRPr="00D6576E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Javno cestno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F2BC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FA53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2ECD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30A2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D6576E" w14:paraId="32D25845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AE3C" w14:textId="77777777" w:rsidR="00203661" w:rsidRPr="00D6576E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Kanalizacijsko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2517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AF68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10A2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E73F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D6576E" w14:paraId="34016E9E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169F" w14:textId="77777777" w:rsidR="00203661" w:rsidRPr="00D6576E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Vodovodno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BD82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05B4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D6A9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C611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D6576E" w14:paraId="5811F378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6137" w14:textId="77777777" w:rsidR="00203661" w:rsidRPr="00D6576E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Elektroenergetsko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4F33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37A9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29F5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7480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D6576E" w14:paraId="726E0EF6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1970" w14:textId="77777777" w:rsidR="00203661" w:rsidRPr="00D6576E" w:rsidRDefault="00356C29" w:rsidP="00356C29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Plinovod</w:t>
            </w:r>
            <w:r w:rsidR="00203661" w:rsidRPr="00D6576E">
              <w:rPr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B0A2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139E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42ED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7695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D6576E" w14:paraId="0F5ACEB5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F599" w14:textId="77777777" w:rsidR="00203661" w:rsidRPr="00D6576E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Drugo: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965E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7F4D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6DC8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966F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D6576E" w14:paraId="2BC63CC3" w14:textId="77777777" w:rsidTr="00203661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B9F1" w14:textId="77777777" w:rsidR="00203661" w:rsidRPr="00D6576E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Možnost samooskrbe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1144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38D0" w14:textId="77777777" w:rsidR="00203661" w:rsidRPr="00D6576E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D6576E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7EF9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D028" w14:textId="77777777" w:rsidR="00203661" w:rsidRPr="00D6576E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6F15E173" w14:textId="77777777" w:rsidR="00203661" w:rsidRPr="00D6576E" w:rsidRDefault="00203661" w:rsidP="007A7299">
      <w:pPr>
        <w:pStyle w:val="Naslov1"/>
        <w:rPr>
          <w:sz w:val="22"/>
          <w:szCs w:val="22"/>
        </w:rPr>
      </w:pPr>
      <w:r w:rsidRPr="00D6576E">
        <w:rPr>
          <w:sz w:val="22"/>
          <w:szCs w:val="22"/>
        </w:rPr>
        <w:lastRenderedPageBreak/>
        <w:t>PRILOGE VLAGATELJA</w:t>
      </w:r>
      <w:r w:rsidR="00C24CC8" w:rsidRPr="00D6576E">
        <w:rPr>
          <w:sz w:val="22"/>
          <w:szCs w:val="22"/>
        </w:rPr>
        <w:t xml:space="preserve"> (označite)</w:t>
      </w:r>
      <w:r w:rsidRPr="00D6576E">
        <w:rPr>
          <w:sz w:val="22"/>
          <w:szCs w:val="22"/>
        </w:rPr>
        <w:t xml:space="preserve">: </w:t>
      </w:r>
    </w:p>
    <w:p w14:paraId="3576E619" w14:textId="77777777" w:rsidR="00203661" w:rsidRPr="00D6576E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D6576E">
        <w:rPr>
          <w:sz w:val="22"/>
          <w:szCs w:val="22"/>
        </w:rPr>
        <w:t>Grafični prikaz z vrisom območja pobude za spremembo namenske rabe na zemljiškem katastru (izris parcel iz evidence zemljiškega katastra, ki jo vodi Geodetska uprava R</w:t>
      </w:r>
      <w:r w:rsidR="0005538A" w:rsidRPr="00D6576E">
        <w:rPr>
          <w:sz w:val="22"/>
          <w:szCs w:val="22"/>
        </w:rPr>
        <w:t>S</w:t>
      </w:r>
      <w:r w:rsidRPr="00D6576E">
        <w:rPr>
          <w:sz w:val="22"/>
          <w:szCs w:val="22"/>
        </w:rPr>
        <w:t xml:space="preserve">, PISO, ipd.). </w:t>
      </w:r>
    </w:p>
    <w:p w14:paraId="2D662786" w14:textId="77777777" w:rsidR="00203661" w:rsidRPr="00D6576E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D6576E">
        <w:rPr>
          <w:sz w:val="22"/>
          <w:szCs w:val="22"/>
        </w:rPr>
        <w:t>Dokazilo o stvarni pravici razpolaganja z zemljišči (izpis iz zemljiške knjige) in soglasje lastnika, če vlagatelj ni tudi lastnik zemljišča (izpis iz zemljiške knjige, pogodba ipd.)</w:t>
      </w:r>
    </w:p>
    <w:p w14:paraId="4306FC5F" w14:textId="77777777" w:rsidR="00203661" w:rsidRPr="00D6576E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D6576E">
        <w:rPr>
          <w:sz w:val="22"/>
          <w:szCs w:val="22"/>
        </w:rPr>
        <w:t>Fotografije območja z najmanj 4 strani</w:t>
      </w:r>
    </w:p>
    <w:p w14:paraId="7E0CA74B" w14:textId="77777777" w:rsidR="00203661" w:rsidRPr="00D6576E" w:rsidRDefault="00203661" w:rsidP="00203661">
      <w:pPr>
        <w:numPr>
          <w:ilvl w:val="0"/>
          <w:numId w:val="32"/>
        </w:numPr>
        <w:spacing w:after="200" w:line="276" w:lineRule="auto"/>
        <w:rPr>
          <w:sz w:val="22"/>
          <w:szCs w:val="22"/>
        </w:rPr>
      </w:pPr>
      <w:r w:rsidRPr="00D6576E">
        <w:rPr>
          <w:sz w:val="22"/>
          <w:szCs w:val="22"/>
        </w:rPr>
        <w:t xml:space="preserve">Dodatne priloge (kot npr.: idejne rešitve prostorskih ureditev oziroma gradnje objektov na predlaganem območju, opisi, fotodokumentacija, predstavitve predvidenih objektov in priključevanja na javno gospodarsko infrastrukturo, itd.). </w:t>
      </w:r>
    </w:p>
    <w:p w14:paraId="467ADFD5" w14:textId="77777777" w:rsidR="00203661" w:rsidRPr="00D6576E" w:rsidRDefault="00203661" w:rsidP="00203661">
      <w:pPr>
        <w:numPr>
          <w:ilvl w:val="0"/>
          <w:numId w:val="32"/>
        </w:numPr>
        <w:spacing w:after="60"/>
        <w:jc w:val="both"/>
        <w:rPr>
          <w:sz w:val="22"/>
          <w:szCs w:val="22"/>
        </w:rPr>
      </w:pPr>
      <w:r w:rsidRPr="00D6576E">
        <w:rPr>
          <w:sz w:val="22"/>
          <w:szCs w:val="22"/>
        </w:rPr>
        <w:t xml:space="preserve">Fotokopija dokumenta, na podlagi katerega je bil obstoječi objekt zgrajen (gradbeno dovoljenje, priglasitev del, lokacijska informacija, za objekte zgrajene pred letom 1967 - </w:t>
      </w:r>
      <w:proofErr w:type="spellStart"/>
      <w:r w:rsidRPr="00D6576E">
        <w:rPr>
          <w:sz w:val="22"/>
          <w:szCs w:val="22"/>
        </w:rPr>
        <w:t>aerofoto</w:t>
      </w:r>
      <w:proofErr w:type="spellEnd"/>
      <w:r w:rsidRPr="00D6576E">
        <w:rPr>
          <w:sz w:val="22"/>
          <w:szCs w:val="22"/>
        </w:rPr>
        <w:t xml:space="preserve"> posnetek obstoječega objekta pred letom 1967 (Geodetski zavod Slovenije, zemljiškoknjižni izpisek, fotodokumentacija (npr. za ruševine, požgan objekt, ipd.), oziroma </w:t>
      </w:r>
      <w:r w:rsidR="0005538A" w:rsidRPr="00D6576E">
        <w:rPr>
          <w:sz w:val="22"/>
          <w:szCs w:val="22"/>
        </w:rPr>
        <w:t>f</w:t>
      </w:r>
      <w:r w:rsidRPr="00D6576E">
        <w:rPr>
          <w:sz w:val="22"/>
          <w:szCs w:val="22"/>
        </w:rPr>
        <w:t>otokopija odločbe o določitvi gradbene parcele (funkcionalnega zemljišča) in odločbe o parcelaciji gradbene parcele, za vse objekte, ki jim j</w:t>
      </w:r>
      <w:r w:rsidR="0005538A" w:rsidRPr="00D6576E">
        <w:rPr>
          <w:sz w:val="22"/>
          <w:szCs w:val="22"/>
        </w:rPr>
        <w:t>e bila gradbena parcela določena</w:t>
      </w:r>
      <w:r w:rsidR="00C60003" w:rsidRPr="00D6576E">
        <w:rPr>
          <w:sz w:val="22"/>
          <w:szCs w:val="22"/>
        </w:rPr>
        <w:t xml:space="preserve"> v posebnem postopku.</w:t>
      </w:r>
    </w:p>
    <w:p w14:paraId="72E9C452" w14:textId="2510B818" w:rsidR="00F06DF1" w:rsidRPr="00D6576E" w:rsidRDefault="00203661" w:rsidP="00BF3D73">
      <w:pPr>
        <w:pStyle w:val="Telobesedila3"/>
        <w:spacing w:before="240"/>
        <w:rPr>
          <w:b/>
          <w:sz w:val="22"/>
          <w:szCs w:val="22"/>
        </w:rPr>
      </w:pPr>
      <w:r w:rsidRPr="00D6576E">
        <w:rPr>
          <w:b/>
          <w:sz w:val="22"/>
          <w:szCs w:val="22"/>
        </w:rPr>
        <w:t xml:space="preserve">Izjavljam, da sem sočasno s pobudo oddal označene priloge, in s podpisom potrjujem, da so navedeni podatki resnični! </w:t>
      </w:r>
    </w:p>
    <w:p w14:paraId="0D1D64BE" w14:textId="77777777" w:rsidR="00203661" w:rsidRPr="00D6576E" w:rsidRDefault="00203661" w:rsidP="00BF3D73">
      <w:pPr>
        <w:pStyle w:val="Telobesedila3"/>
        <w:spacing w:before="240"/>
        <w:rPr>
          <w:b/>
          <w:sz w:val="22"/>
          <w:szCs w:val="22"/>
        </w:rPr>
      </w:pPr>
      <w:r w:rsidRPr="00D6576E">
        <w:rPr>
          <w:b/>
          <w:sz w:val="22"/>
          <w:szCs w:val="22"/>
        </w:rPr>
        <w:t>Seznanjen sem, da bo pobuda obravnavana pri pripravi prostorskega akta in da bom o stališčih in sprejemu prostorskega akta seznanjen na način</w:t>
      </w:r>
      <w:r w:rsidR="0005538A" w:rsidRPr="00D6576E">
        <w:rPr>
          <w:b/>
          <w:sz w:val="22"/>
          <w:szCs w:val="22"/>
        </w:rPr>
        <w:t>,</w:t>
      </w:r>
      <w:r w:rsidRPr="00D6576E">
        <w:rPr>
          <w:b/>
          <w:sz w:val="22"/>
          <w:szCs w:val="22"/>
        </w:rPr>
        <w:t xml:space="preserve"> kot ga določa veljavna prostorska zakonodaja.</w:t>
      </w:r>
    </w:p>
    <w:p w14:paraId="3BAE96AE" w14:textId="03E84A9A" w:rsidR="00F06DF1" w:rsidRPr="00D6576E" w:rsidRDefault="00F06DF1" w:rsidP="00BF3D73">
      <w:pPr>
        <w:pStyle w:val="Telobesedila3"/>
        <w:spacing w:before="240"/>
        <w:rPr>
          <w:b/>
          <w:color w:val="000000" w:themeColor="text1"/>
          <w:sz w:val="22"/>
          <w:szCs w:val="22"/>
        </w:rPr>
      </w:pPr>
      <w:r w:rsidRPr="00D6576E">
        <w:rPr>
          <w:b/>
          <w:sz w:val="22"/>
          <w:szCs w:val="22"/>
        </w:rPr>
        <w:t>Seznanjen sem, da v kolikor je pobuda ocenjena kot primerna za nadaljnjo obravnavo, še ne pomeni, da bo v postopku priprave in sprejema</w:t>
      </w:r>
      <w:r w:rsidR="0005538A" w:rsidRPr="00D6576E">
        <w:rPr>
          <w:b/>
          <w:sz w:val="22"/>
          <w:szCs w:val="22"/>
        </w:rPr>
        <w:t>nja</w:t>
      </w:r>
      <w:r w:rsidRPr="00D6576E">
        <w:rPr>
          <w:b/>
          <w:sz w:val="22"/>
          <w:szCs w:val="22"/>
        </w:rPr>
        <w:t xml:space="preserve"> prostorskega akta pobuda za spremembo </w:t>
      </w:r>
      <w:r w:rsidRPr="00D6576E">
        <w:rPr>
          <w:b/>
          <w:color w:val="000000" w:themeColor="text1"/>
          <w:sz w:val="22"/>
          <w:szCs w:val="22"/>
        </w:rPr>
        <w:t>namenske rabe tudi upoštevana.</w:t>
      </w:r>
    </w:p>
    <w:p w14:paraId="01829725" w14:textId="09ED0577" w:rsidR="001E3113" w:rsidRPr="00D6576E" w:rsidRDefault="001E3113" w:rsidP="00BF3D73">
      <w:pPr>
        <w:pStyle w:val="Telobesedila3"/>
        <w:spacing w:before="240"/>
        <w:rPr>
          <w:color w:val="000000" w:themeColor="text1"/>
          <w:sz w:val="22"/>
          <w:szCs w:val="22"/>
        </w:rPr>
      </w:pPr>
    </w:p>
    <w:p w14:paraId="6E61A371" w14:textId="77777777" w:rsidR="00771A86" w:rsidRPr="00D6576E" w:rsidRDefault="00771A86" w:rsidP="00771A86">
      <w:pPr>
        <w:pStyle w:val="Telobesedila3"/>
        <w:spacing w:before="240"/>
        <w:rPr>
          <w:b/>
          <w:color w:val="000000" w:themeColor="text1"/>
          <w:sz w:val="22"/>
          <w:szCs w:val="22"/>
        </w:rPr>
      </w:pPr>
      <w:r w:rsidRPr="00D6576E">
        <w:rPr>
          <w:b/>
          <w:color w:val="000000" w:themeColor="text1"/>
          <w:sz w:val="22"/>
          <w:szCs w:val="22"/>
        </w:rPr>
        <w:t xml:space="preserve">TAKSA: </w:t>
      </w:r>
    </w:p>
    <w:p w14:paraId="32C81DF0" w14:textId="77777777" w:rsidR="00771A86" w:rsidRPr="00D6576E" w:rsidRDefault="00771A86" w:rsidP="00771A86">
      <w:pPr>
        <w:pStyle w:val="Telobesedila3"/>
        <w:spacing w:after="0"/>
        <w:rPr>
          <w:b/>
          <w:color w:val="000000" w:themeColor="text1"/>
          <w:sz w:val="22"/>
          <w:szCs w:val="22"/>
        </w:rPr>
      </w:pPr>
      <w:r w:rsidRPr="00D6576E">
        <w:rPr>
          <w:b/>
          <w:color w:val="000000" w:themeColor="text1"/>
          <w:sz w:val="22"/>
          <w:szCs w:val="22"/>
        </w:rPr>
        <w:t>Občinska taksa:</w:t>
      </w:r>
    </w:p>
    <w:p w14:paraId="42314BA4" w14:textId="5A721408" w:rsidR="00771A86" w:rsidRPr="00D6576E" w:rsidRDefault="00771A86" w:rsidP="00771A86">
      <w:pPr>
        <w:pStyle w:val="Telobesedila3"/>
        <w:spacing w:after="0"/>
        <w:rPr>
          <w:color w:val="000000" w:themeColor="text1"/>
          <w:sz w:val="22"/>
          <w:szCs w:val="22"/>
        </w:rPr>
      </w:pPr>
      <w:r w:rsidRPr="00D6576E">
        <w:rPr>
          <w:color w:val="000000" w:themeColor="text1"/>
          <w:sz w:val="22"/>
          <w:szCs w:val="22"/>
        </w:rPr>
        <w:t xml:space="preserve">Skladno z 2. členom Odloka o taksi za obravnavanje pobud za spremembe namenske rabe prostora v Občini Škofja Loka (Uradno glasilo slovenskih občin, št. 29/2019) znaša občinska taksa </w:t>
      </w:r>
      <w:r w:rsidRPr="00D6576E">
        <w:rPr>
          <w:b/>
          <w:color w:val="000000" w:themeColor="text1"/>
          <w:sz w:val="22"/>
          <w:szCs w:val="22"/>
        </w:rPr>
        <w:t>150,00 EUR</w:t>
      </w:r>
      <w:r w:rsidRPr="00D6576E">
        <w:rPr>
          <w:color w:val="000000" w:themeColor="text1"/>
          <w:sz w:val="22"/>
          <w:szCs w:val="22"/>
        </w:rPr>
        <w:t xml:space="preserve">. </w:t>
      </w:r>
    </w:p>
    <w:p w14:paraId="782FA90B" w14:textId="77777777" w:rsidR="00771A86" w:rsidRPr="00D6576E" w:rsidRDefault="00771A86" w:rsidP="00771A86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7998F86F" w14:textId="7F1D2FBF" w:rsidR="00771A86" w:rsidRPr="00D6576E" w:rsidRDefault="00771A86" w:rsidP="0037100E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D6576E">
        <w:rPr>
          <w:b/>
          <w:color w:val="000000" w:themeColor="text1"/>
          <w:sz w:val="22"/>
          <w:szCs w:val="22"/>
        </w:rPr>
        <w:t>Občinsko takso</w:t>
      </w:r>
      <w:r w:rsidRPr="00D6576E">
        <w:rPr>
          <w:color w:val="000000" w:themeColor="text1"/>
          <w:sz w:val="22"/>
          <w:szCs w:val="22"/>
        </w:rPr>
        <w:t xml:space="preserve"> lahko plačate</w:t>
      </w:r>
      <w:r w:rsidR="0037100E" w:rsidRPr="00D6576E">
        <w:rPr>
          <w:color w:val="000000" w:themeColor="text1"/>
          <w:sz w:val="22"/>
          <w:szCs w:val="22"/>
        </w:rPr>
        <w:t xml:space="preserve"> </w:t>
      </w:r>
      <w:r w:rsidRPr="00D6576E">
        <w:rPr>
          <w:rStyle w:val="Krepko"/>
          <w:color w:val="000000" w:themeColor="text1"/>
          <w:sz w:val="22"/>
          <w:szCs w:val="22"/>
        </w:rPr>
        <w:t>s položnico pri banki ali elektronsko</w:t>
      </w:r>
      <w:r w:rsidR="0037100E" w:rsidRPr="00D6576E">
        <w:rPr>
          <w:rStyle w:val="Krepko"/>
          <w:color w:val="000000" w:themeColor="text1"/>
          <w:sz w:val="22"/>
          <w:szCs w:val="22"/>
        </w:rPr>
        <w:t>, in sicer</w:t>
      </w:r>
      <w:r w:rsidRPr="00D6576E">
        <w:rPr>
          <w:rStyle w:val="Krepko"/>
          <w:color w:val="000000" w:themeColor="text1"/>
          <w:sz w:val="22"/>
          <w:szCs w:val="22"/>
        </w:rPr>
        <w:t>:</w:t>
      </w:r>
      <w:r w:rsidRPr="00D6576E">
        <w:rPr>
          <w:color w:val="000000" w:themeColor="text1"/>
          <w:sz w:val="22"/>
          <w:szCs w:val="22"/>
        </w:rPr>
        <w:t> </w:t>
      </w:r>
    </w:p>
    <w:p w14:paraId="7C7FAD56" w14:textId="100ACE65" w:rsidR="00771A86" w:rsidRPr="00D6576E" w:rsidRDefault="00771A86" w:rsidP="0037100E">
      <w:pPr>
        <w:pStyle w:val="Telobesedila3"/>
        <w:numPr>
          <w:ilvl w:val="0"/>
          <w:numId w:val="36"/>
        </w:numPr>
        <w:spacing w:after="0"/>
        <w:rPr>
          <w:color w:val="000000" w:themeColor="text1"/>
          <w:sz w:val="22"/>
          <w:szCs w:val="22"/>
        </w:rPr>
      </w:pPr>
      <w:r w:rsidRPr="00D6576E">
        <w:rPr>
          <w:color w:val="000000" w:themeColor="text1"/>
          <w:sz w:val="22"/>
          <w:szCs w:val="22"/>
        </w:rPr>
        <w:t xml:space="preserve">Če ste plačnik </w:t>
      </w:r>
      <w:r w:rsidRPr="00D6576E">
        <w:rPr>
          <w:b/>
          <w:color w:val="000000" w:themeColor="text1"/>
          <w:sz w:val="22"/>
          <w:szCs w:val="22"/>
        </w:rPr>
        <w:t>fizična oseba</w:t>
      </w:r>
      <w:r w:rsidRPr="00D6576E">
        <w:rPr>
          <w:color w:val="000000" w:themeColor="text1"/>
          <w:sz w:val="22"/>
          <w:szCs w:val="22"/>
        </w:rPr>
        <w:t xml:space="preserve"> ali zasebnik, plačate občinsko takso na podračun SI56 013225220326813 - OBČINSKE TAKSE - OD FIZ.OSEB, referenca (obvezna): 11 76228-7047070</w:t>
      </w:r>
      <w:r w:rsidR="0002236E" w:rsidRPr="00D6576E">
        <w:rPr>
          <w:color w:val="000000" w:themeColor="text1"/>
          <w:sz w:val="22"/>
          <w:szCs w:val="22"/>
        </w:rPr>
        <w:t>-35000</w:t>
      </w:r>
      <w:r w:rsidR="006A1082" w:rsidRPr="00D6576E">
        <w:rPr>
          <w:color w:val="000000" w:themeColor="text1"/>
          <w:sz w:val="22"/>
          <w:szCs w:val="22"/>
        </w:rPr>
        <w:t>221</w:t>
      </w:r>
      <w:r w:rsidRPr="00D6576E">
        <w:rPr>
          <w:color w:val="000000" w:themeColor="text1"/>
          <w:sz w:val="22"/>
          <w:szCs w:val="22"/>
        </w:rPr>
        <w:t>.</w:t>
      </w:r>
    </w:p>
    <w:p w14:paraId="6026BF0F" w14:textId="000ED86A" w:rsidR="00771A86" w:rsidRPr="00D6576E" w:rsidRDefault="00771A86" w:rsidP="0037100E">
      <w:pPr>
        <w:pStyle w:val="Telobesedila3"/>
        <w:numPr>
          <w:ilvl w:val="0"/>
          <w:numId w:val="36"/>
        </w:numPr>
        <w:spacing w:after="0"/>
        <w:rPr>
          <w:color w:val="000000" w:themeColor="text1"/>
          <w:sz w:val="22"/>
          <w:szCs w:val="22"/>
        </w:rPr>
      </w:pPr>
      <w:r w:rsidRPr="00D6576E">
        <w:rPr>
          <w:color w:val="000000" w:themeColor="text1"/>
          <w:sz w:val="22"/>
          <w:szCs w:val="22"/>
        </w:rPr>
        <w:t xml:space="preserve">Če ste plačnik </w:t>
      </w:r>
      <w:r w:rsidRPr="00D6576E">
        <w:rPr>
          <w:b/>
          <w:color w:val="000000" w:themeColor="text1"/>
          <w:sz w:val="22"/>
          <w:szCs w:val="22"/>
        </w:rPr>
        <w:t>pravna oseba</w:t>
      </w:r>
      <w:r w:rsidRPr="00D6576E">
        <w:rPr>
          <w:color w:val="000000" w:themeColor="text1"/>
          <w:sz w:val="22"/>
          <w:szCs w:val="22"/>
        </w:rPr>
        <w:t>, plačate občinsko takso na podračun SI56 013225220324776 - OBČINSKE TAKSE - OD PRAVNIH OSEB, referenca (obvezna): 11 76228-7047061</w:t>
      </w:r>
      <w:r w:rsidR="0002236E" w:rsidRPr="00D6576E">
        <w:rPr>
          <w:color w:val="000000" w:themeColor="text1"/>
          <w:sz w:val="22"/>
          <w:szCs w:val="22"/>
        </w:rPr>
        <w:t>-35000</w:t>
      </w:r>
      <w:r w:rsidR="006A1082" w:rsidRPr="00D6576E">
        <w:rPr>
          <w:color w:val="000000" w:themeColor="text1"/>
          <w:sz w:val="22"/>
          <w:szCs w:val="22"/>
        </w:rPr>
        <w:t>221</w:t>
      </w:r>
      <w:r w:rsidRPr="00D6576E">
        <w:rPr>
          <w:color w:val="000000" w:themeColor="text1"/>
          <w:sz w:val="22"/>
          <w:szCs w:val="22"/>
        </w:rPr>
        <w:t>.</w:t>
      </w:r>
      <w:r w:rsidR="00862AB7" w:rsidRPr="00D6576E">
        <w:rPr>
          <w:color w:val="000000" w:themeColor="text1"/>
          <w:sz w:val="22"/>
          <w:szCs w:val="22"/>
        </w:rPr>
        <w:t xml:space="preserve"> </w:t>
      </w:r>
    </w:p>
    <w:p w14:paraId="3F5FFF03" w14:textId="45897292" w:rsidR="00F37EFF" w:rsidRPr="00D6576E" w:rsidRDefault="00F37EFF" w:rsidP="00F37EFF">
      <w:pPr>
        <w:pStyle w:val="Telobesedila3"/>
        <w:spacing w:before="240"/>
        <w:rPr>
          <w:sz w:val="22"/>
          <w:szCs w:val="22"/>
        </w:rPr>
      </w:pPr>
      <w:r w:rsidRPr="00D6576E">
        <w:rPr>
          <w:sz w:val="22"/>
          <w:szCs w:val="22"/>
        </w:rPr>
        <w:t>Plačilo takse še ne zagotavlja spremembe namenske rabe prostora v OPN, temveč zgolj obravnavo ustreznosti pobude na občini z vidika njene skladnosti s temeljnimi pravili urejanja prostora, cilji prostorskega razvoja občine in pravnimi režimi v prostoru ter z vidika možnosti opremljanja zemljišča s komunalno opremo in drugo gospodarsko javno infrastrukturo. Plačilo takse je pogoj za obravnavo pobude.</w:t>
      </w:r>
    </w:p>
    <w:p w14:paraId="44FD2BC6" w14:textId="0ECEFAAF" w:rsidR="006604C1" w:rsidRPr="00D6576E" w:rsidRDefault="006604C1" w:rsidP="00F37EFF">
      <w:pPr>
        <w:pStyle w:val="Telobesedila3"/>
        <w:spacing w:before="240"/>
        <w:rPr>
          <w:sz w:val="22"/>
          <w:szCs w:val="22"/>
        </w:rPr>
      </w:pPr>
    </w:p>
    <w:p w14:paraId="3573D322" w14:textId="377784BC" w:rsidR="006A1082" w:rsidRPr="00D6576E" w:rsidRDefault="006A1082" w:rsidP="00F37EFF">
      <w:pPr>
        <w:pStyle w:val="Telobesedila3"/>
        <w:spacing w:before="240"/>
        <w:rPr>
          <w:sz w:val="22"/>
          <w:szCs w:val="22"/>
        </w:rPr>
      </w:pPr>
    </w:p>
    <w:p w14:paraId="44C06442" w14:textId="77777777" w:rsidR="00D6576E" w:rsidRDefault="00D6576E" w:rsidP="00771A86">
      <w:pPr>
        <w:pStyle w:val="Telobesedila3"/>
        <w:spacing w:after="0"/>
        <w:rPr>
          <w:b/>
          <w:color w:val="000000" w:themeColor="text1"/>
          <w:sz w:val="22"/>
          <w:szCs w:val="22"/>
        </w:rPr>
      </w:pPr>
    </w:p>
    <w:p w14:paraId="497C7E50" w14:textId="136FD80F" w:rsidR="00771A86" w:rsidRPr="00D6576E" w:rsidRDefault="00771A86" w:rsidP="00771A86">
      <w:pPr>
        <w:pStyle w:val="Telobesedila3"/>
        <w:spacing w:after="0"/>
        <w:rPr>
          <w:b/>
          <w:color w:val="000000" w:themeColor="text1"/>
          <w:sz w:val="22"/>
          <w:szCs w:val="22"/>
        </w:rPr>
      </w:pPr>
      <w:r w:rsidRPr="00D6576E">
        <w:rPr>
          <w:b/>
          <w:color w:val="000000" w:themeColor="text1"/>
          <w:sz w:val="22"/>
          <w:szCs w:val="22"/>
        </w:rPr>
        <w:lastRenderedPageBreak/>
        <w:t>Upravna taksa:</w:t>
      </w:r>
    </w:p>
    <w:p w14:paraId="48069110" w14:textId="77777777" w:rsidR="00771A86" w:rsidRPr="00D6576E" w:rsidRDefault="00771A86" w:rsidP="00771A86">
      <w:pPr>
        <w:pStyle w:val="Telobesedila3"/>
        <w:spacing w:after="0"/>
        <w:rPr>
          <w:color w:val="000000" w:themeColor="text1"/>
          <w:sz w:val="22"/>
          <w:szCs w:val="22"/>
        </w:rPr>
      </w:pPr>
      <w:r w:rsidRPr="00D6576E">
        <w:rPr>
          <w:color w:val="000000" w:themeColor="text1"/>
          <w:sz w:val="22"/>
          <w:szCs w:val="22"/>
        </w:rPr>
        <w:t xml:space="preserve">Po tar. št. 1 Zakona o upravnih taksah (ZUT-UPB5, </w:t>
      </w:r>
      <w:proofErr w:type="spellStart"/>
      <w:r w:rsidRPr="00D6576E">
        <w:rPr>
          <w:color w:val="000000" w:themeColor="text1"/>
          <w:sz w:val="22"/>
          <w:szCs w:val="22"/>
        </w:rPr>
        <w:t>Ur.l</w:t>
      </w:r>
      <w:proofErr w:type="spellEnd"/>
      <w:r w:rsidRPr="00D6576E">
        <w:rPr>
          <w:color w:val="000000" w:themeColor="text1"/>
          <w:sz w:val="22"/>
          <w:szCs w:val="22"/>
        </w:rPr>
        <w:t xml:space="preserve"> RS št. 106/10, 14/2015 – ZUUJFO, 84/15– ZZelP-J in 32/16) znaša upravna taksa </w:t>
      </w:r>
      <w:r w:rsidRPr="00D6576E">
        <w:rPr>
          <w:b/>
          <w:color w:val="000000" w:themeColor="text1"/>
          <w:sz w:val="22"/>
          <w:szCs w:val="22"/>
        </w:rPr>
        <w:t>4,50 EUR</w:t>
      </w:r>
      <w:r w:rsidRPr="00D6576E">
        <w:rPr>
          <w:color w:val="000000" w:themeColor="text1"/>
          <w:sz w:val="22"/>
          <w:szCs w:val="22"/>
        </w:rPr>
        <w:t xml:space="preserve">. </w:t>
      </w:r>
    </w:p>
    <w:p w14:paraId="3EF7F006" w14:textId="77777777" w:rsidR="00771A86" w:rsidRPr="00D6576E" w:rsidRDefault="00771A86" w:rsidP="00771A86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48BFEE85" w14:textId="77777777" w:rsidR="00771A86" w:rsidRPr="00D6576E" w:rsidRDefault="00771A86" w:rsidP="00771A86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D6576E">
        <w:rPr>
          <w:color w:val="000000" w:themeColor="text1"/>
          <w:sz w:val="22"/>
          <w:szCs w:val="22"/>
        </w:rPr>
        <w:t>Upravno takso lahko plačate na enega od naslednjih načinov:</w:t>
      </w:r>
    </w:p>
    <w:p w14:paraId="062E4414" w14:textId="77777777" w:rsidR="00771A86" w:rsidRPr="00D6576E" w:rsidRDefault="00771A86" w:rsidP="00771A86">
      <w:pPr>
        <w:numPr>
          <w:ilvl w:val="0"/>
          <w:numId w:val="35"/>
        </w:num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D6576E">
        <w:rPr>
          <w:b/>
          <w:bCs/>
          <w:color w:val="000000" w:themeColor="text1"/>
          <w:sz w:val="22"/>
          <w:szCs w:val="22"/>
        </w:rPr>
        <w:t xml:space="preserve">z gotovino </w:t>
      </w:r>
      <w:r w:rsidRPr="00D6576E">
        <w:rPr>
          <w:color w:val="000000" w:themeColor="text1"/>
          <w:sz w:val="22"/>
          <w:szCs w:val="22"/>
        </w:rPr>
        <w:t xml:space="preserve">v glavni pisarni Občine Škofja Loka, Mestni trg 15, Škofja Loka, </w:t>
      </w:r>
    </w:p>
    <w:p w14:paraId="37F66BFD" w14:textId="5A46BF3A" w:rsidR="00771A86" w:rsidRPr="00D6576E" w:rsidRDefault="00771A86" w:rsidP="00771A86">
      <w:pPr>
        <w:numPr>
          <w:ilvl w:val="0"/>
          <w:numId w:val="35"/>
        </w:num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D6576E">
        <w:rPr>
          <w:rStyle w:val="Krepko"/>
          <w:color w:val="000000" w:themeColor="text1"/>
          <w:sz w:val="22"/>
          <w:szCs w:val="22"/>
        </w:rPr>
        <w:t>s položnico pri banki ali elektronsko:</w:t>
      </w:r>
      <w:r w:rsidRPr="00D6576E">
        <w:rPr>
          <w:color w:val="000000" w:themeColor="text1"/>
          <w:sz w:val="22"/>
          <w:szCs w:val="22"/>
        </w:rPr>
        <w:t> </w:t>
      </w:r>
      <w:r w:rsidRPr="00D6576E">
        <w:rPr>
          <w:b/>
          <w:color w:val="000000" w:themeColor="text1"/>
          <w:sz w:val="22"/>
          <w:szCs w:val="22"/>
        </w:rPr>
        <w:t>na podračun upravnih taks</w:t>
      </w:r>
      <w:r w:rsidRPr="00D6576E">
        <w:rPr>
          <w:color w:val="000000" w:themeColor="text1"/>
          <w:sz w:val="22"/>
          <w:szCs w:val="22"/>
        </w:rPr>
        <w:t xml:space="preserve"> SI56 013225220309159 - UPR.TAKSE IZ UPRAV. DEJANJ-OBČ, sklic na št. 11 76228-7111002</w:t>
      </w:r>
      <w:r w:rsidR="0002236E" w:rsidRPr="00D6576E">
        <w:rPr>
          <w:color w:val="000000" w:themeColor="text1"/>
          <w:sz w:val="22"/>
          <w:szCs w:val="22"/>
        </w:rPr>
        <w:t>-35000</w:t>
      </w:r>
      <w:r w:rsidR="006A1082" w:rsidRPr="00D6576E">
        <w:rPr>
          <w:color w:val="000000" w:themeColor="text1"/>
          <w:sz w:val="22"/>
          <w:szCs w:val="22"/>
        </w:rPr>
        <w:t>221</w:t>
      </w:r>
      <w:r w:rsidRPr="00D6576E">
        <w:rPr>
          <w:color w:val="000000" w:themeColor="text1"/>
          <w:sz w:val="22"/>
          <w:szCs w:val="22"/>
        </w:rPr>
        <w:t>.</w:t>
      </w:r>
    </w:p>
    <w:p w14:paraId="6BEF2BD0" w14:textId="77777777" w:rsidR="006A1082" w:rsidRPr="00D6576E" w:rsidRDefault="006A1082" w:rsidP="00771A86">
      <w:pPr>
        <w:pStyle w:val="Navadensplet"/>
        <w:shd w:val="clear" w:color="auto" w:fill="FFFFFF"/>
        <w:jc w:val="both"/>
        <w:rPr>
          <w:color w:val="000000" w:themeColor="text1"/>
          <w:sz w:val="22"/>
          <w:szCs w:val="22"/>
        </w:rPr>
      </w:pPr>
    </w:p>
    <w:p w14:paraId="03998FA5" w14:textId="6F7B656E" w:rsidR="00771A86" w:rsidRPr="00D6576E" w:rsidRDefault="00771A86" w:rsidP="00771A86">
      <w:pPr>
        <w:pStyle w:val="Navadensplet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D6576E">
        <w:rPr>
          <w:color w:val="000000" w:themeColor="text1"/>
          <w:sz w:val="22"/>
          <w:szCs w:val="22"/>
        </w:rPr>
        <w:t>V kolikor vlagatelj ni taksni zavezanec oziroma je plačevanja taks oproščen, navede razlog iz zakona ali priloži ustrezna dokazila.</w:t>
      </w:r>
    </w:p>
    <w:p w14:paraId="34CE756B" w14:textId="77777777" w:rsidR="006A1082" w:rsidRPr="00D6576E" w:rsidRDefault="006A1082" w:rsidP="00771A86">
      <w:pPr>
        <w:pStyle w:val="Navadensplet"/>
        <w:shd w:val="clear" w:color="auto" w:fill="FFFFFF"/>
        <w:jc w:val="both"/>
        <w:rPr>
          <w:color w:val="000000" w:themeColor="text1"/>
          <w:sz w:val="22"/>
          <w:szCs w:val="22"/>
        </w:rPr>
      </w:pPr>
    </w:p>
    <w:p w14:paraId="6AADB54A" w14:textId="77777777" w:rsidR="00A45609" w:rsidRPr="00D6576E" w:rsidRDefault="00A45609" w:rsidP="00203661">
      <w:pPr>
        <w:pStyle w:val="Telobesedila3"/>
        <w:spacing w:before="240"/>
        <w:ind w:left="720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8"/>
        <w:gridCol w:w="2370"/>
        <w:gridCol w:w="2706"/>
        <w:gridCol w:w="3110"/>
      </w:tblGrid>
      <w:tr w:rsidR="00203661" w:rsidRPr="00D6576E" w14:paraId="0B1F4916" w14:textId="77777777" w:rsidTr="00402D0E">
        <w:tc>
          <w:tcPr>
            <w:tcW w:w="998" w:type="dxa"/>
          </w:tcPr>
          <w:p w14:paraId="0977BC6D" w14:textId="77777777" w:rsidR="00203661" w:rsidRPr="00D6576E" w:rsidRDefault="00203661" w:rsidP="00256AE9">
            <w:pPr>
              <w:rPr>
                <w:sz w:val="22"/>
                <w:szCs w:val="22"/>
              </w:rPr>
            </w:pPr>
            <w:r w:rsidRPr="00D6576E">
              <w:rPr>
                <w:sz w:val="22"/>
                <w:szCs w:val="22"/>
              </w:rPr>
              <w:t>Datum:</w:t>
            </w: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518447CF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14:paraId="5AC3C277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tcBorders>
              <w:bottom w:val="single" w:sz="4" w:space="0" w:color="auto"/>
            </w:tcBorders>
          </w:tcPr>
          <w:p w14:paraId="23082926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D6576E" w14:paraId="626C6B28" w14:textId="77777777" w:rsidTr="00402D0E">
        <w:tc>
          <w:tcPr>
            <w:tcW w:w="998" w:type="dxa"/>
          </w:tcPr>
          <w:p w14:paraId="4A437FE6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auto"/>
            </w:tcBorders>
          </w:tcPr>
          <w:p w14:paraId="1A8E6928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14:paraId="6464EBC3" w14:textId="77777777" w:rsidR="00203661" w:rsidRPr="00D6576E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</w:tcPr>
          <w:p w14:paraId="0EB57594" w14:textId="20157D45" w:rsidR="00203661" w:rsidRPr="00D6576E" w:rsidRDefault="00203661" w:rsidP="00256AE9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D6576E">
              <w:rPr>
                <w:sz w:val="22"/>
                <w:szCs w:val="22"/>
              </w:rPr>
              <w:t>podpis</w:t>
            </w:r>
          </w:p>
        </w:tc>
      </w:tr>
    </w:tbl>
    <w:p w14:paraId="7457C6CD" w14:textId="77777777" w:rsidR="00FF06B8" w:rsidRPr="00D6576E" w:rsidRDefault="00FF06B8" w:rsidP="00203661">
      <w:pPr>
        <w:spacing w:after="200" w:line="276" w:lineRule="auto"/>
        <w:ind w:left="360"/>
        <w:rPr>
          <w:sz w:val="22"/>
          <w:szCs w:val="22"/>
        </w:rPr>
      </w:pPr>
    </w:p>
    <w:sectPr w:rsidR="00FF06B8" w:rsidRPr="00D6576E" w:rsidSect="0005538A">
      <w:pgSz w:w="11906" w:h="16838" w:code="9"/>
      <w:pgMar w:top="1361" w:right="1361" w:bottom="1361" w:left="136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7E64E" w14:textId="77777777" w:rsidR="00781EF8" w:rsidRDefault="00781EF8" w:rsidP="00A55117">
      <w:r>
        <w:separator/>
      </w:r>
    </w:p>
  </w:endnote>
  <w:endnote w:type="continuationSeparator" w:id="0">
    <w:p w14:paraId="258C82FE" w14:textId="77777777" w:rsidR="00781EF8" w:rsidRDefault="00781EF8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FCE31" w14:textId="77777777" w:rsidR="00781EF8" w:rsidRDefault="00781EF8" w:rsidP="00A55117">
      <w:r>
        <w:separator/>
      </w:r>
    </w:p>
  </w:footnote>
  <w:footnote w:type="continuationSeparator" w:id="0">
    <w:p w14:paraId="2A0558F9" w14:textId="77777777" w:rsidR="00781EF8" w:rsidRDefault="00781EF8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A5415"/>
    <w:multiLevelType w:val="hybridMultilevel"/>
    <w:tmpl w:val="D3807E0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E1E3AED"/>
    <w:multiLevelType w:val="multilevel"/>
    <w:tmpl w:val="ADA6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90AEE"/>
    <w:multiLevelType w:val="hybridMultilevel"/>
    <w:tmpl w:val="DEF04B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F2DEE"/>
    <w:multiLevelType w:val="hybridMultilevel"/>
    <w:tmpl w:val="3F9EE6EC"/>
    <w:lvl w:ilvl="0" w:tplc="1804B3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7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8770D"/>
    <w:multiLevelType w:val="hybridMultilevel"/>
    <w:tmpl w:val="DE749D06"/>
    <w:lvl w:ilvl="0" w:tplc="D632C3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56428"/>
    <w:multiLevelType w:val="hybridMultilevel"/>
    <w:tmpl w:val="1E168F18"/>
    <w:lvl w:ilvl="0" w:tplc="00448BB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94A51"/>
    <w:multiLevelType w:val="hybridMultilevel"/>
    <w:tmpl w:val="A6A23B2C"/>
    <w:lvl w:ilvl="0" w:tplc="04240019">
      <w:start w:val="1"/>
      <w:numFmt w:val="lowerLetter"/>
      <w:lvlText w:val="%1."/>
      <w:lvlJc w:val="left"/>
      <w:pPr>
        <w:ind w:left="9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A0F9B"/>
    <w:multiLevelType w:val="hybridMultilevel"/>
    <w:tmpl w:val="9E7687C4"/>
    <w:lvl w:ilvl="0" w:tplc="D632C3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F376C"/>
    <w:multiLevelType w:val="hybridMultilevel"/>
    <w:tmpl w:val="E5AE0586"/>
    <w:lvl w:ilvl="0" w:tplc="04240019">
      <w:start w:val="1"/>
      <w:numFmt w:val="lowerLetter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0"/>
  </w:num>
  <w:num w:numId="4">
    <w:abstractNumId w:val="15"/>
  </w:num>
  <w:num w:numId="5">
    <w:abstractNumId w:val="16"/>
  </w:num>
  <w:num w:numId="6">
    <w:abstractNumId w:val="33"/>
  </w:num>
  <w:num w:numId="7">
    <w:abstractNumId w:val="29"/>
  </w:num>
  <w:num w:numId="8">
    <w:abstractNumId w:val="4"/>
  </w:num>
  <w:num w:numId="9">
    <w:abstractNumId w:val="14"/>
  </w:num>
  <w:num w:numId="10">
    <w:abstractNumId w:val="17"/>
  </w:num>
  <w:num w:numId="11">
    <w:abstractNumId w:val="26"/>
  </w:num>
  <w:num w:numId="12">
    <w:abstractNumId w:val="27"/>
  </w:num>
  <w:num w:numId="13">
    <w:abstractNumId w:val="12"/>
  </w:num>
  <w:num w:numId="14">
    <w:abstractNumId w:val="3"/>
  </w:num>
  <w:num w:numId="15">
    <w:abstractNumId w:val="7"/>
  </w:num>
  <w:num w:numId="16">
    <w:abstractNumId w:val="5"/>
  </w:num>
  <w:num w:numId="17">
    <w:abstractNumId w:val="31"/>
  </w:num>
  <w:num w:numId="18">
    <w:abstractNumId w:val="8"/>
  </w:num>
  <w:num w:numId="19">
    <w:abstractNumId w:val="24"/>
  </w:num>
  <w:num w:numId="20">
    <w:abstractNumId w:val="32"/>
  </w:num>
  <w:num w:numId="21">
    <w:abstractNumId w:val="2"/>
  </w:num>
  <w:num w:numId="22">
    <w:abstractNumId w:val="34"/>
  </w:num>
  <w:num w:numId="23">
    <w:abstractNumId w:val="22"/>
  </w:num>
  <w:num w:numId="24">
    <w:abstractNumId w:val="0"/>
  </w:num>
  <w:num w:numId="25">
    <w:abstractNumId w:val="18"/>
  </w:num>
  <w:num w:numId="26">
    <w:abstractNumId w:val="21"/>
  </w:num>
  <w:num w:numId="27">
    <w:abstractNumId w:val="35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13"/>
  </w:num>
  <w:num w:numId="35">
    <w:abstractNumId w:val="6"/>
  </w:num>
  <w:num w:numId="36">
    <w:abstractNumId w:val="9"/>
  </w:num>
  <w:num w:numId="37">
    <w:abstractNumId w:val="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B5"/>
    <w:rsid w:val="00000759"/>
    <w:rsid w:val="000136EB"/>
    <w:rsid w:val="00017120"/>
    <w:rsid w:val="00021011"/>
    <w:rsid w:val="0002236E"/>
    <w:rsid w:val="00025F17"/>
    <w:rsid w:val="00041B74"/>
    <w:rsid w:val="00046872"/>
    <w:rsid w:val="000516D8"/>
    <w:rsid w:val="0005538A"/>
    <w:rsid w:val="00077E41"/>
    <w:rsid w:val="00087A4A"/>
    <w:rsid w:val="00093BEB"/>
    <w:rsid w:val="000D3FB8"/>
    <w:rsid w:val="000D5E32"/>
    <w:rsid w:val="000E09E8"/>
    <w:rsid w:val="000E6382"/>
    <w:rsid w:val="00106A3B"/>
    <w:rsid w:val="0011677A"/>
    <w:rsid w:val="00144586"/>
    <w:rsid w:val="001843D2"/>
    <w:rsid w:val="00193CC5"/>
    <w:rsid w:val="001C0136"/>
    <w:rsid w:val="001C11AC"/>
    <w:rsid w:val="001C5BCA"/>
    <w:rsid w:val="001D7348"/>
    <w:rsid w:val="001E3113"/>
    <w:rsid w:val="001E3F8A"/>
    <w:rsid w:val="00203661"/>
    <w:rsid w:val="00206B7D"/>
    <w:rsid w:val="00207DE0"/>
    <w:rsid w:val="002167EF"/>
    <w:rsid w:val="00226AAC"/>
    <w:rsid w:val="00227F07"/>
    <w:rsid w:val="00236FFB"/>
    <w:rsid w:val="00251F4B"/>
    <w:rsid w:val="0026071C"/>
    <w:rsid w:val="00266BC2"/>
    <w:rsid w:val="00284534"/>
    <w:rsid w:val="0029422E"/>
    <w:rsid w:val="002C1FC8"/>
    <w:rsid w:val="002D6E95"/>
    <w:rsid w:val="002E71CF"/>
    <w:rsid w:val="002F1AF3"/>
    <w:rsid w:val="00304630"/>
    <w:rsid w:val="00314078"/>
    <w:rsid w:val="00321821"/>
    <w:rsid w:val="00337152"/>
    <w:rsid w:val="00356C29"/>
    <w:rsid w:val="00362722"/>
    <w:rsid w:val="0037100E"/>
    <w:rsid w:val="00376D98"/>
    <w:rsid w:val="00386855"/>
    <w:rsid w:val="00386D01"/>
    <w:rsid w:val="003978DB"/>
    <w:rsid w:val="003A03BA"/>
    <w:rsid w:val="003B2143"/>
    <w:rsid w:val="003C1DED"/>
    <w:rsid w:val="003D30CB"/>
    <w:rsid w:val="003E2D9B"/>
    <w:rsid w:val="003F14D4"/>
    <w:rsid w:val="00402D0E"/>
    <w:rsid w:val="00405616"/>
    <w:rsid w:val="004124AE"/>
    <w:rsid w:val="00425D1D"/>
    <w:rsid w:val="00436732"/>
    <w:rsid w:val="004510AC"/>
    <w:rsid w:val="0046129F"/>
    <w:rsid w:val="0047000D"/>
    <w:rsid w:val="00484E9E"/>
    <w:rsid w:val="004904B5"/>
    <w:rsid w:val="004A4033"/>
    <w:rsid w:val="004B5B48"/>
    <w:rsid w:val="004C37DB"/>
    <w:rsid w:val="004D2476"/>
    <w:rsid w:val="004E1673"/>
    <w:rsid w:val="00522A49"/>
    <w:rsid w:val="00522A62"/>
    <w:rsid w:val="00524B69"/>
    <w:rsid w:val="005473A0"/>
    <w:rsid w:val="00562425"/>
    <w:rsid w:val="00564F8F"/>
    <w:rsid w:val="0058006D"/>
    <w:rsid w:val="00584C80"/>
    <w:rsid w:val="00587C04"/>
    <w:rsid w:val="005930EE"/>
    <w:rsid w:val="005A0109"/>
    <w:rsid w:val="005A10BD"/>
    <w:rsid w:val="005A31B5"/>
    <w:rsid w:val="005B1AE2"/>
    <w:rsid w:val="005B3935"/>
    <w:rsid w:val="005B4C2B"/>
    <w:rsid w:val="005C661D"/>
    <w:rsid w:val="005D28C5"/>
    <w:rsid w:val="005D439B"/>
    <w:rsid w:val="005E170D"/>
    <w:rsid w:val="005F6AB3"/>
    <w:rsid w:val="00604F0D"/>
    <w:rsid w:val="006070E7"/>
    <w:rsid w:val="00611954"/>
    <w:rsid w:val="00612553"/>
    <w:rsid w:val="006332B8"/>
    <w:rsid w:val="0063335E"/>
    <w:rsid w:val="006350A1"/>
    <w:rsid w:val="006352A7"/>
    <w:rsid w:val="00644287"/>
    <w:rsid w:val="00650932"/>
    <w:rsid w:val="00650BD2"/>
    <w:rsid w:val="006528A3"/>
    <w:rsid w:val="006604C1"/>
    <w:rsid w:val="00673141"/>
    <w:rsid w:val="006756E7"/>
    <w:rsid w:val="00675F58"/>
    <w:rsid w:val="0068395B"/>
    <w:rsid w:val="006A1082"/>
    <w:rsid w:val="006C0392"/>
    <w:rsid w:val="006C2412"/>
    <w:rsid w:val="006C786F"/>
    <w:rsid w:val="006D6D8C"/>
    <w:rsid w:val="00703EEC"/>
    <w:rsid w:val="007159AF"/>
    <w:rsid w:val="00717A31"/>
    <w:rsid w:val="00721ADC"/>
    <w:rsid w:val="007340C7"/>
    <w:rsid w:val="0073765F"/>
    <w:rsid w:val="0076176D"/>
    <w:rsid w:val="00766F54"/>
    <w:rsid w:val="00771A86"/>
    <w:rsid w:val="00773E85"/>
    <w:rsid w:val="00780A14"/>
    <w:rsid w:val="00781EF8"/>
    <w:rsid w:val="0078725F"/>
    <w:rsid w:val="00797C6E"/>
    <w:rsid w:val="007A7299"/>
    <w:rsid w:val="007C0845"/>
    <w:rsid w:val="007D2A53"/>
    <w:rsid w:val="007E5BBA"/>
    <w:rsid w:val="007F69BF"/>
    <w:rsid w:val="00836FAD"/>
    <w:rsid w:val="00862AB7"/>
    <w:rsid w:val="008653E2"/>
    <w:rsid w:val="0086639D"/>
    <w:rsid w:val="0086716A"/>
    <w:rsid w:val="00893CAF"/>
    <w:rsid w:val="008A1BB5"/>
    <w:rsid w:val="008D5590"/>
    <w:rsid w:val="0090203A"/>
    <w:rsid w:val="00905D03"/>
    <w:rsid w:val="009107E2"/>
    <w:rsid w:val="00937109"/>
    <w:rsid w:val="00942DD1"/>
    <w:rsid w:val="00945670"/>
    <w:rsid w:val="00947373"/>
    <w:rsid w:val="00947CE7"/>
    <w:rsid w:val="00950D7B"/>
    <w:rsid w:val="009574BF"/>
    <w:rsid w:val="00995603"/>
    <w:rsid w:val="009A1D48"/>
    <w:rsid w:val="009C3A5B"/>
    <w:rsid w:val="009C525F"/>
    <w:rsid w:val="009C7784"/>
    <w:rsid w:val="009D383A"/>
    <w:rsid w:val="009E01B2"/>
    <w:rsid w:val="009E2ABD"/>
    <w:rsid w:val="009E70D0"/>
    <w:rsid w:val="009F0201"/>
    <w:rsid w:val="009F6AB3"/>
    <w:rsid w:val="00A009F3"/>
    <w:rsid w:val="00A03996"/>
    <w:rsid w:val="00A04C78"/>
    <w:rsid w:val="00A11D9E"/>
    <w:rsid w:val="00A11FED"/>
    <w:rsid w:val="00A21BD7"/>
    <w:rsid w:val="00A26AEC"/>
    <w:rsid w:val="00A3009F"/>
    <w:rsid w:val="00A34FBB"/>
    <w:rsid w:val="00A45609"/>
    <w:rsid w:val="00A46497"/>
    <w:rsid w:val="00A530DB"/>
    <w:rsid w:val="00A55117"/>
    <w:rsid w:val="00A57B46"/>
    <w:rsid w:val="00A85A06"/>
    <w:rsid w:val="00AA689C"/>
    <w:rsid w:val="00AB6BA7"/>
    <w:rsid w:val="00AD58D8"/>
    <w:rsid w:val="00AD7C1D"/>
    <w:rsid w:val="00AE4308"/>
    <w:rsid w:val="00AE6D44"/>
    <w:rsid w:val="00B14709"/>
    <w:rsid w:val="00B2304D"/>
    <w:rsid w:val="00B31B78"/>
    <w:rsid w:val="00B57241"/>
    <w:rsid w:val="00B7454A"/>
    <w:rsid w:val="00B75860"/>
    <w:rsid w:val="00B75CBC"/>
    <w:rsid w:val="00B92609"/>
    <w:rsid w:val="00B93E22"/>
    <w:rsid w:val="00BA3790"/>
    <w:rsid w:val="00BF3D73"/>
    <w:rsid w:val="00BF4706"/>
    <w:rsid w:val="00C24CC8"/>
    <w:rsid w:val="00C60003"/>
    <w:rsid w:val="00C61AF4"/>
    <w:rsid w:val="00C94CAD"/>
    <w:rsid w:val="00CA42B9"/>
    <w:rsid w:val="00CA4414"/>
    <w:rsid w:val="00CA7C73"/>
    <w:rsid w:val="00CE0964"/>
    <w:rsid w:val="00CF4328"/>
    <w:rsid w:val="00D1045D"/>
    <w:rsid w:val="00D20473"/>
    <w:rsid w:val="00D24E8A"/>
    <w:rsid w:val="00D25FDD"/>
    <w:rsid w:val="00D344C9"/>
    <w:rsid w:val="00D44191"/>
    <w:rsid w:val="00D453FF"/>
    <w:rsid w:val="00D47FCE"/>
    <w:rsid w:val="00D639E2"/>
    <w:rsid w:val="00D6576E"/>
    <w:rsid w:val="00DB10F0"/>
    <w:rsid w:val="00DB5E2C"/>
    <w:rsid w:val="00DC59F2"/>
    <w:rsid w:val="00DD3523"/>
    <w:rsid w:val="00DD3EE9"/>
    <w:rsid w:val="00DE7A7C"/>
    <w:rsid w:val="00E21F87"/>
    <w:rsid w:val="00E27179"/>
    <w:rsid w:val="00E27A4B"/>
    <w:rsid w:val="00E34198"/>
    <w:rsid w:val="00E35368"/>
    <w:rsid w:val="00E537BE"/>
    <w:rsid w:val="00E749E4"/>
    <w:rsid w:val="00E93341"/>
    <w:rsid w:val="00EA0C29"/>
    <w:rsid w:val="00EB4C15"/>
    <w:rsid w:val="00EC4747"/>
    <w:rsid w:val="00EC48E0"/>
    <w:rsid w:val="00EC6676"/>
    <w:rsid w:val="00ED0658"/>
    <w:rsid w:val="00ED2AA9"/>
    <w:rsid w:val="00EE2F3F"/>
    <w:rsid w:val="00EF0147"/>
    <w:rsid w:val="00F06DF1"/>
    <w:rsid w:val="00F235FF"/>
    <w:rsid w:val="00F34FB0"/>
    <w:rsid w:val="00F37C2C"/>
    <w:rsid w:val="00F37EFF"/>
    <w:rsid w:val="00F47C0A"/>
    <w:rsid w:val="00F62167"/>
    <w:rsid w:val="00F63153"/>
    <w:rsid w:val="00F713EA"/>
    <w:rsid w:val="00F72FA2"/>
    <w:rsid w:val="00F7384C"/>
    <w:rsid w:val="00F75C74"/>
    <w:rsid w:val="00F82CFB"/>
    <w:rsid w:val="00F83990"/>
    <w:rsid w:val="00F85F3D"/>
    <w:rsid w:val="00FA17E9"/>
    <w:rsid w:val="00FC0CCD"/>
    <w:rsid w:val="00FC57C9"/>
    <w:rsid w:val="00FD5D68"/>
    <w:rsid w:val="00FE1C42"/>
    <w:rsid w:val="00FE3006"/>
    <w:rsid w:val="00FE5DC0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B96F3"/>
  <w15:docId w15:val="{087D86EE-57EF-4291-A210-B49375A9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iPriority w:val="99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semiHidden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styleId="Telobesedila3">
    <w:name w:val="Body Text 3"/>
    <w:basedOn w:val="Navaden"/>
    <w:link w:val="Telobesedila3Znak"/>
    <w:rsid w:val="00203661"/>
    <w:pPr>
      <w:spacing w:after="120"/>
      <w:jc w:val="both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203661"/>
    <w:rPr>
      <w:rFonts w:ascii="Times New Roman" w:eastAsia="Times New Roman" w:hAnsi="Times New Roman" w:cs="Times New Roman"/>
      <w:sz w:val="16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9956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9560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95603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956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95603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styleId="Krepko">
    <w:name w:val="Strong"/>
    <w:basedOn w:val="Privzetapisavaodstavka"/>
    <w:uiPriority w:val="22"/>
    <w:qFormat/>
    <w:rsid w:val="00771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90C74-5477-485E-B247-F3A128C0F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4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vesnar</dc:creator>
  <cp:lastModifiedBy>Živa Jenko Mravlje</cp:lastModifiedBy>
  <cp:revision>3</cp:revision>
  <cp:lastPrinted>2020-08-24T10:35:00Z</cp:lastPrinted>
  <dcterms:created xsi:type="dcterms:W3CDTF">2024-07-08T05:16:00Z</dcterms:created>
  <dcterms:modified xsi:type="dcterms:W3CDTF">2024-07-08T05:21:00Z</dcterms:modified>
</cp:coreProperties>
</file>