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D01" w:rsidRPr="007E6895" w:rsidRDefault="004C24A8">
      <w:r>
        <w:rPr>
          <w:noProof/>
          <w:lang w:eastAsia="sl-SI"/>
        </w:rPr>
        <w:drawing>
          <wp:inline distT="0" distB="0" distL="0" distR="0" wp14:anchorId="7481D934" wp14:editId="65329375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7FBB" w:rsidRPr="007E6895">
        <w:t xml:space="preserve"> </w:t>
      </w:r>
    </w:p>
    <w:p w:rsidR="00987FBB" w:rsidRPr="007E6895" w:rsidRDefault="00987FBB"/>
    <w:p w:rsidR="00F777D8" w:rsidRPr="007E6895" w:rsidRDefault="009119B0" w:rsidP="00F777D8">
      <w:pPr>
        <w:pStyle w:val="BasicParagraph"/>
        <w:rPr>
          <w:rFonts w:ascii="Times New Roman" w:hAnsi="Times New Roman" w:cs="Times New Roman"/>
          <w:i/>
          <w:iCs/>
          <w:sz w:val="22"/>
          <w:szCs w:val="22"/>
        </w:rPr>
      </w:pPr>
      <w:r w:rsidRPr="007E6895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9326E" wp14:editId="3E507C21">
                <wp:simplePos x="0" y="0"/>
                <wp:positionH relativeFrom="column">
                  <wp:posOffset>0</wp:posOffset>
                </wp:positionH>
                <wp:positionV relativeFrom="paragraph">
                  <wp:posOffset>42111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A6F1C"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3pt" to="453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OjjiI2QAAAAQBAAAPAAAAZHJzL2Rvd25yZXYu&#10;eG1sTI/BTsMwEETvSPyDtUjcqEOFLAhxqqoSQlwQTeHuxlsnrb2ObCcNf4/hQo+jGc28qVazs2zC&#10;EHtPEu4XBTCk1uuejITP3cvdI7CYFGllPaGEb4ywqq+vKlVqf6YtTk0yLJdQLJWELqWh5Dy2HToV&#10;F35Ayt7BB6dSlsFwHdQ5lzvLl0UhuFM95YVODbjpsD01o5Ng38L0ZTZmHcfXrWiOH4fl+26S8vZm&#10;Xj8DSzin/zD84md0qDPT3o+kI7MS8pEkQQhg2XwqxAOw/Z/mdcUv4esfAA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A6OOIjZAAAABAEAAA8AAAAAAAAAAAAAAAAAE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C83907" w:rsidRDefault="00C83907" w:rsidP="00C83907">
      <w:pPr>
        <w:jc w:val="center"/>
        <w:rPr>
          <w:rFonts w:ascii="Times New Roman" w:hAnsi="Times New Roman" w:cs="Times New Roman"/>
          <w:b/>
        </w:rPr>
      </w:pPr>
    </w:p>
    <w:p w:rsidR="00C83907" w:rsidRDefault="00C83907" w:rsidP="00C83907">
      <w:pPr>
        <w:jc w:val="center"/>
        <w:rPr>
          <w:rFonts w:ascii="Times New Roman" w:hAnsi="Times New Roman" w:cs="Times New Roman"/>
          <w:b/>
        </w:rPr>
      </w:pPr>
      <w:r w:rsidRPr="00C83907">
        <w:rPr>
          <w:rFonts w:ascii="Times New Roman" w:hAnsi="Times New Roman" w:cs="Times New Roman"/>
          <w:b/>
        </w:rPr>
        <w:t>SPLOŠNA VLOGA</w:t>
      </w:r>
    </w:p>
    <w:p w:rsidR="00C83907" w:rsidRPr="00C83907" w:rsidRDefault="00C83907" w:rsidP="00C83907">
      <w:pPr>
        <w:jc w:val="center"/>
        <w:rPr>
          <w:rFonts w:ascii="Times New Roman" w:hAnsi="Times New Roman" w:cs="Times New Roman"/>
          <w:b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b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b/>
          <w:sz w:val="22"/>
          <w:szCs w:val="22"/>
        </w:rPr>
      </w:pPr>
      <w:r w:rsidRPr="00C83907">
        <w:rPr>
          <w:rFonts w:ascii="Times New Roman" w:hAnsi="Times New Roman" w:cs="Times New Roman"/>
          <w:b/>
          <w:sz w:val="22"/>
          <w:szCs w:val="22"/>
        </w:rPr>
        <w:t>VLAGATELJ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83907">
        <w:rPr>
          <w:rFonts w:ascii="Times New Roman" w:hAnsi="Times New Roman" w:cs="Times New Roman"/>
          <w:sz w:val="22"/>
          <w:szCs w:val="22"/>
        </w:rPr>
        <w:t>___</w:t>
      </w:r>
    </w:p>
    <w:p w:rsidR="00C83907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 xml:space="preserve"> </w:t>
      </w:r>
      <w:r w:rsidR="00C83907" w:rsidRPr="00C83907">
        <w:rPr>
          <w:rFonts w:ascii="Times New Roman" w:hAnsi="Times New Roman" w:cs="Times New Roman"/>
          <w:sz w:val="22"/>
          <w:szCs w:val="22"/>
        </w:rPr>
        <w:t>(ime in priimek)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83907">
        <w:rPr>
          <w:rFonts w:ascii="Times New Roman" w:hAnsi="Times New Roman" w:cs="Times New Roman"/>
          <w:sz w:val="22"/>
          <w:szCs w:val="22"/>
        </w:rPr>
        <w:t>___</w:t>
      </w:r>
    </w:p>
    <w:p w:rsidR="00C83907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 xml:space="preserve"> </w:t>
      </w:r>
      <w:r w:rsidR="00C83907" w:rsidRPr="00C83907">
        <w:rPr>
          <w:rFonts w:ascii="Times New Roman" w:hAnsi="Times New Roman" w:cs="Times New Roman"/>
          <w:sz w:val="22"/>
          <w:szCs w:val="22"/>
        </w:rPr>
        <w:t>(naslov)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83907">
        <w:rPr>
          <w:rFonts w:ascii="Times New Roman" w:hAnsi="Times New Roman" w:cs="Times New Roman"/>
          <w:sz w:val="22"/>
          <w:szCs w:val="22"/>
        </w:rPr>
        <w:t>___</w:t>
      </w:r>
    </w:p>
    <w:p w:rsidR="00C83907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 xml:space="preserve"> </w:t>
      </w:r>
      <w:r w:rsidR="00C83907" w:rsidRPr="00C83907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e-</w:t>
      </w:r>
      <w:r w:rsidR="00C83907" w:rsidRPr="00C83907">
        <w:rPr>
          <w:rFonts w:ascii="Times New Roman" w:hAnsi="Times New Roman" w:cs="Times New Roman"/>
          <w:sz w:val="22"/>
          <w:szCs w:val="22"/>
        </w:rPr>
        <w:t>pošt</w:t>
      </w:r>
      <w:r w:rsidR="00CE1152">
        <w:rPr>
          <w:rFonts w:ascii="Times New Roman" w:hAnsi="Times New Roman" w:cs="Times New Roman"/>
          <w:sz w:val="22"/>
          <w:szCs w:val="22"/>
        </w:rPr>
        <w:t>n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i naslov</w:t>
      </w:r>
      <w:r w:rsidR="00C83907" w:rsidRPr="00C83907">
        <w:rPr>
          <w:rFonts w:ascii="Times New Roman" w:hAnsi="Times New Roman" w:cs="Times New Roman"/>
          <w:sz w:val="22"/>
          <w:szCs w:val="22"/>
        </w:rPr>
        <w:t>)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83907">
        <w:rPr>
          <w:rFonts w:ascii="Times New Roman" w:hAnsi="Times New Roman" w:cs="Times New Roman"/>
          <w:sz w:val="22"/>
          <w:szCs w:val="22"/>
        </w:rPr>
        <w:t>___</w:t>
      </w:r>
    </w:p>
    <w:p w:rsidR="00C83907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(telefon</w:t>
      </w:r>
      <w:r w:rsidR="00C83907" w:rsidRPr="00C83907">
        <w:rPr>
          <w:rFonts w:ascii="Times New Roman" w:hAnsi="Times New Roman" w:cs="Times New Roman"/>
          <w:sz w:val="22"/>
          <w:szCs w:val="22"/>
        </w:rPr>
        <w:t>)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b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b/>
          <w:sz w:val="22"/>
          <w:szCs w:val="22"/>
        </w:rPr>
        <w:t>ZADEVA:</w:t>
      </w:r>
      <w:r w:rsidRPr="00C839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Podpisani</w:t>
      </w:r>
      <w:r w:rsidR="008316D1">
        <w:rPr>
          <w:rFonts w:ascii="Times New Roman" w:hAnsi="Times New Roman" w:cs="Times New Roman"/>
          <w:sz w:val="22"/>
          <w:szCs w:val="22"/>
        </w:rPr>
        <w:tab/>
      </w:r>
      <w:r w:rsidRPr="00C83907">
        <w:rPr>
          <w:rFonts w:ascii="Times New Roman" w:hAnsi="Times New Roman" w:cs="Times New Roman"/>
          <w:sz w:val="22"/>
          <w:szCs w:val="22"/>
        </w:rPr>
        <w:t>___________________________</w:t>
      </w:r>
      <w:r w:rsidR="007B2ECA">
        <w:rPr>
          <w:rFonts w:ascii="Times New Roman" w:hAnsi="Times New Roman" w:cs="Times New Roman"/>
          <w:sz w:val="22"/>
          <w:szCs w:val="22"/>
        </w:rPr>
        <w:t>_</w:t>
      </w:r>
      <w:r w:rsidR="008316D1">
        <w:rPr>
          <w:rFonts w:ascii="Times New Roman" w:hAnsi="Times New Roman" w:cs="Times New Roman"/>
          <w:sz w:val="22"/>
          <w:szCs w:val="22"/>
        </w:rPr>
        <w:t>_</w:t>
      </w:r>
      <w:r w:rsidR="007B2ECA">
        <w:rPr>
          <w:rFonts w:ascii="Times New Roman" w:hAnsi="Times New Roman" w:cs="Times New Roman"/>
          <w:sz w:val="22"/>
          <w:szCs w:val="22"/>
        </w:rPr>
        <w:t>______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stanujoč</w:t>
      </w:r>
      <w:r w:rsidR="008316D1">
        <w:rPr>
          <w:rFonts w:ascii="Times New Roman" w:hAnsi="Times New Roman" w:cs="Times New Roman"/>
          <w:sz w:val="22"/>
          <w:szCs w:val="22"/>
        </w:rPr>
        <w:tab/>
      </w:r>
      <w:r w:rsidRPr="00C83907">
        <w:rPr>
          <w:rFonts w:ascii="Times New Roman" w:hAnsi="Times New Roman" w:cs="Times New Roman"/>
          <w:sz w:val="22"/>
          <w:szCs w:val="22"/>
        </w:rPr>
        <w:t>____________________________</w:t>
      </w:r>
      <w:r w:rsidR="007B2ECA">
        <w:rPr>
          <w:rFonts w:ascii="Times New Roman" w:hAnsi="Times New Roman" w:cs="Times New Roman"/>
          <w:sz w:val="22"/>
          <w:szCs w:val="22"/>
        </w:rPr>
        <w:t>_______</w:t>
      </w:r>
    </w:p>
    <w:p w:rsidR="007B2ECA" w:rsidRPr="00C83907" w:rsidRDefault="007B2ECA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 xml:space="preserve">prosim za </w:t>
      </w:r>
      <w:r w:rsidR="008316D1">
        <w:rPr>
          <w:rFonts w:ascii="Times New Roman" w:hAnsi="Times New Roman" w:cs="Times New Roman"/>
          <w:sz w:val="22"/>
          <w:szCs w:val="22"/>
        </w:rPr>
        <w:tab/>
      </w:r>
      <w:r w:rsidRPr="00C8390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7B2ECA">
        <w:rPr>
          <w:rFonts w:ascii="Times New Roman" w:hAnsi="Times New Roman" w:cs="Times New Roman"/>
          <w:sz w:val="22"/>
          <w:szCs w:val="22"/>
        </w:rPr>
        <w:t>______________</w:t>
      </w:r>
      <w:r w:rsidRPr="00C83907">
        <w:rPr>
          <w:rFonts w:ascii="Times New Roman" w:hAnsi="Times New Roman" w:cs="Times New Roman"/>
          <w:sz w:val="22"/>
          <w:szCs w:val="22"/>
        </w:rPr>
        <w:t>_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 w:rsidR="007B2ECA">
        <w:rPr>
          <w:rFonts w:ascii="Times New Roman" w:hAnsi="Times New Roman" w:cs="Times New Roman"/>
          <w:sz w:val="22"/>
          <w:szCs w:val="22"/>
        </w:rPr>
        <w:t>______________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 w:rsidR="007B2ECA">
        <w:rPr>
          <w:rFonts w:ascii="Times New Roman" w:hAnsi="Times New Roman" w:cs="Times New Roman"/>
          <w:sz w:val="22"/>
          <w:szCs w:val="22"/>
        </w:rPr>
        <w:t>______________</w:t>
      </w:r>
    </w:p>
    <w:p w:rsid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:rsidR="007B2ECA" w:rsidRDefault="007B2ECA" w:rsidP="00C83907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:rsidR="007B2ECA" w:rsidRDefault="007B2ECA" w:rsidP="007B2ECA">
      <w:pPr>
        <w:rPr>
          <w:rFonts w:ascii="Times New Roman" w:hAnsi="Times New Roman" w:cs="Times New Roman"/>
          <w:sz w:val="22"/>
          <w:szCs w:val="22"/>
        </w:rPr>
      </w:pPr>
    </w:p>
    <w:p w:rsidR="007B2ECA" w:rsidRPr="00C83907" w:rsidRDefault="007B2ECA" w:rsidP="007B2ECA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:rsidR="007B2ECA" w:rsidRPr="00C83907" w:rsidRDefault="007B2ECA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K vlogi prilagam ______________________________________________________</w:t>
      </w: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</w:p>
    <w:p w:rsidR="00C83907" w:rsidRPr="00C83907" w:rsidRDefault="00C83907" w:rsidP="00C83907">
      <w:pPr>
        <w:rPr>
          <w:rFonts w:ascii="Times New Roman" w:hAnsi="Times New Roman" w:cs="Times New Roman"/>
          <w:sz w:val="22"/>
          <w:szCs w:val="22"/>
        </w:rPr>
      </w:pPr>
      <w:r w:rsidRPr="00C83907">
        <w:rPr>
          <w:rFonts w:ascii="Times New Roman" w:hAnsi="Times New Roman" w:cs="Times New Roman"/>
          <w:sz w:val="22"/>
          <w:szCs w:val="22"/>
        </w:rPr>
        <w:t>Škofja Loka, dne ______________</w:t>
      </w:r>
      <w:r w:rsidRPr="00C83907">
        <w:rPr>
          <w:rFonts w:ascii="Times New Roman" w:hAnsi="Times New Roman" w:cs="Times New Roman"/>
          <w:sz w:val="22"/>
          <w:szCs w:val="22"/>
        </w:rPr>
        <w:tab/>
      </w:r>
      <w:r w:rsidRPr="00C83907">
        <w:rPr>
          <w:rFonts w:ascii="Times New Roman" w:hAnsi="Times New Roman" w:cs="Times New Roman"/>
          <w:sz w:val="22"/>
          <w:szCs w:val="22"/>
        </w:rPr>
        <w:tab/>
      </w:r>
      <w:r w:rsidRPr="00C83907">
        <w:rPr>
          <w:rFonts w:ascii="Times New Roman" w:hAnsi="Times New Roman" w:cs="Times New Roman"/>
          <w:sz w:val="22"/>
          <w:szCs w:val="22"/>
        </w:rPr>
        <w:tab/>
        <w:t>Podpis:_______</w:t>
      </w:r>
      <w:r w:rsidR="007B2ECA">
        <w:rPr>
          <w:rFonts w:ascii="Times New Roman" w:hAnsi="Times New Roman" w:cs="Times New Roman"/>
          <w:sz w:val="22"/>
          <w:szCs w:val="22"/>
        </w:rPr>
        <w:t>___________</w:t>
      </w:r>
      <w:r w:rsidRPr="00C83907">
        <w:rPr>
          <w:rFonts w:ascii="Times New Roman" w:hAnsi="Times New Roman" w:cs="Times New Roman"/>
          <w:sz w:val="22"/>
          <w:szCs w:val="22"/>
        </w:rPr>
        <w:t>__________</w:t>
      </w:r>
    </w:p>
    <w:p w:rsidR="00F777D8" w:rsidRPr="00C83907" w:rsidRDefault="00F777D8" w:rsidP="00F777D8">
      <w:pPr>
        <w:pStyle w:val="BasicParagraph"/>
        <w:rPr>
          <w:rFonts w:ascii="Times New Roman" w:hAnsi="Times New Roman" w:cs="Times New Roman"/>
          <w:sz w:val="22"/>
          <w:szCs w:val="22"/>
        </w:rPr>
      </w:pPr>
    </w:p>
    <w:sectPr w:rsidR="00F777D8" w:rsidRPr="00C83907" w:rsidSect="00987FBB">
      <w:pgSz w:w="11900" w:h="16840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n-GB" w:vendorID="64" w:dllVersion="409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907"/>
    <w:rsid w:val="0000772C"/>
    <w:rsid w:val="00035377"/>
    <w:rsid w:val="00042993"/>
    <w:rsid w:val="0008180D"/>
    <w:rsid w:val="0009104D"/>
    <w:rsid w:val="000A372F"/>
    <w:rsid w:val="001062EE"/>
    <w:rsid w:val="001640C1"/>
    <w:rsid w:val="001657EA"/>
    <w:rsid w:val="001E15FA"/>
    <w:rsid w:val="0020317A"/>
    <w:rsid w:val="0022753E"/>
    <w:rsid w:val="00235F46"/>
    <w:rsid w:val="002538D7"/>
    <w:rsid w:val="00256A66"/>
    <w:rsid w:val="002A38E7"/>
    <w:rsid w:val="002A4F4E"/>
    <w:rsid w:val="002B544C"/>
    <w:rsid w:val="002D377E"/>
    <w:rsid w:val="002D6204"/>
    <w:rsid w:val="002E6D37"/>
    <w:rsid w:val="00322D31"/>
    <w:rsid w:val="00342919"/>
    <w:rsid w:val="00363B4E"/>
    <w:rsid w:val="00374254"/>
    <w:rsid w:val="00393508"/>
    <w:rsid w:val="003E7143"/>
    <w:rsid w:val="003F6710"/>
    <w:rsid w:val="0040508C"/>
    <w:rsid w:val="0040513C"/>
    <w:rsid w:val="00451A6E"/>
    <w:rsid w:val="00481A91"/>
    <w:rsid w:val="00482759"/>
    <w:rsid w:val="004B12E7"/>
    <w:rsid w:val="004C24A8"/>
    <w:rsid w:val="004D6048"/>
    <w:rsid w:val="004F2657"/>
    <w:rsid w:val="004F73BC"/>
    <w:rsid w:val="00557A36"/>
    <w:rsid w:val="00566E4E"/>
    <w:rsid w:val="00575813"/>
    <w:rsid w:val="005D5BE9"/>
    <w:rsid w:val="005F5755"/>
    <w:rsid w:val="005F7718"/>
    <w:rsid w:val="00694B0F"/>
    <w:rsid w:val="00697D70"/>
    <w:rsid w:val="006F3A87"/>
    <w:rsid w:val="00740DF1"/>
    <w:rsid w:val="00754313"/>
    <w:rsid w:val="00754BFE"/>
    <w:rsid w:val="00756DD4"/>
    <w:rsid w:val="00763C7C"/>
    <w:rsid w:val="0077104A"/>
    <w:rsid w:val="00773D5B"/>
    <w:rsid w:val="007A4E5F"/>
    <w:rsid w:val="007B2ECA"/>
    <w:rsid w:val="007E6895"/>
    <w:rsid w:val="007F6C40"/>
    <w:rsid w:val="0082004B"/>
    <w:rsid w:val="008316D1"/>
    <w:rsid w:val="0084336D"/>
    <w:rsid w:val="00853A27"/>
    <w:rsid w:val="00855ED9"/>
    <w:rsid w:val="008B3D11"/>
    <w:rsid w:val="008C4D84"/>
    <w:rsid w:val="008D5FD1"/>
    <w:rsid w:val="008F7036"/>
    <w:rsid w:val="009119B0"/>
    <w:rsid w:val="009346B6"/>
    <w:rsid w:val="00987FBB"/>
    <w:rsid w:val="009A175B"/>
    <w:rsid w:val="009E05FC"/>
    <w:rsid w:val="00A0019B"/>
    <w:rsid w:val="00A0772A"/>
    <w:rsid w:val="00A21D01"/>
    <w:rsid w:val="00A45CDE"/>
    <w:rsid w:val="00A57C12"/>
    <w:rsid w:val="00A8135F"/>
    <w:rsid w:val="00A842AE"/>
    <w:rsid w:val="00AA6832"/>
    <w:rsid w:val="00AB4579"/>
    <w:rsid w:val="00B20A1F"/>
    <w:rsid w:val="00B54F21"/>
    <w:rsid w:val="00B60035"/>
    <w:rsid w:val="00B80CDB"/>
    <w:rsid w:val="00BB040B"/>
    <w:rsid w:val="00BB2979"/>
    <w:rsid w:val="00BE4336"/>
    <w:rsid w:val="00C004F1"/>
    <w:rsid w:val="00C13D67"/>
    <w:rsid w:val="00C2635A"/>
    <w:rsid w:val="00C332A2"/>
    <w:rsid w:val="00C36BC3"/>
    <w:rsid w:val="00C57FC5"/>
    <w:rsid w:val="00C83907"/>
    <w:rsid w:val="00C97020"/>
    <w:rsid w:val="00CC7AD5"/>
    <w:rsid w:val="00CE1152"/>
    <w:rsid w:val="00CF7032"/>
    <w:rsid w:val="00D06BA0"/>
    <w:rsid w:val="00D10A81"/>
    <w:rsid w:val="00D12294"/>
    <w:rsid w:val="00D44332"/>
    <w:rsid w:val="00D45C8F"/>
    <w:rsid w:val="00D93464"/>
    <w:rsid w:val="00DA7783"/>
    <w:rsid w:val="00DC66B5"/>
    <w:rsid w:val="00DF368F"/>
    <w:rsid w:val="00E1135C"/>
    <w:rsid w:val="00E5529D"/>
    <w:rsid w:val="00E62B1F"/>
    <w:rsid w:val="00E76BF3"/>
    <w:rsid w:val="00E82001"/>
    <w:rsid w:val="00E9789F"/>
    <w:rsid w:val="00EA51BF"/>
    <w:rsid w:val="00EB78F4"/>
    <w:rsid w:val="00EC5A60"/>
    <w:rsid w:val="00EF71A5"/>
    <w:rsid w:val="00F023A6"/>
    <w:rsid w:val="00F70158"/>
    <w:rsid w:val="00F777D8"/>
    <w:rsid w:val="00FA42B3"/>
    <w:rsid w:val="00FA6A30"/>
    <w:rsid w:val="00FB5988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1DE5"/>
  <w15:chartTrackingRefBased/>
  <w15:docId w15:val="{A6B291F3-BC66-43B1-A2E8-E87A3EC8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B2ECA"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asicParagraph">
    <w:name w:val="[Basic Paragraph]"/>
    <w:basedOn w:val="Navaden"/>
    <w:uiPriority w:val="99"/>
    <w:rsid w:val="00987FB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iperpovezava">
    <w:name w:val="Hyperlink"/>
    <w:basedOn w:val="Privzetapisavaodstavka"/>
    <w:uiPriority w:val="99"/>
    <w:unhideWhenUsed/>
    <w:rsid w:val="00756DD4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756DD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44332"/>
    <w:pPr>
      <w:ind w:left="720"/>
      <w:contextualSpacing/>
    </w:pPr>
    <w:rPr>
      <w:rFonts w:ascii="Times New Roman" w:eastAsia="Times New Roman" w:hAnsi="Times New Roman" w:cs="Times New Roman"/>
      <w:lang w:eastAsia="sl-SI"/>
    </w:rPr>
  </w:style>
  <w:style w:type="table" w:styleId="Tabelamrea">
    <w:name w:val="Table Grid"/>
    <w:basedOn w:val="Navadnatabela"/>
    <w:uiPriority w:val="39"/>
    <w:rsid w:val="00F77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E689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E6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r.SKOFJALOKA\Documents\Officeove%20predloge%20po%20meri\Ob&#269;ina-OU-&#268;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Občina-OU-ČB.dotx</Template>
  <TotalTime>0</TotalTime>
  <Pages>1</Pages>
  <Words>155</Words>
  <Characters>907</Characters>
  <Application>Microsoft Office Word</Application>
  <DocSecurity>0</DocSecurity>
  <Lines>41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Juričan</dc:creator>
  <cp:keywords/>
  <dc:description/>
  <cp:lastModifiedBy>Igor Juričan</cp:lastModifiedBy>
  <cp:revision>2</cp:revision>
  <cp:lastPrinted>2021-10-05T06:15:00Z</cp:lastPrinted>
  <dcterms:created xsi:type="dcterms:W3CDTF">2024-10-04T11:17:00Z</dcterms:created>
  <dcterms:modified xsi:type="dcterms:W3CDTF">2024-10-04T11:17:00Z</dcterms:modified>
</cp:coreProperties>
</file>