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8C5" w:rsidRDefault="00500683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C0BA734" wp14:editId="061A3E46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17" w:rsidRPr="007A0217" w:rsidRDefault="007A0217" w:rsidP="005D28C5">
      <w:pPr>
        <w:pStyle w:val="Naslov1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BF3D73" w:rsidRDefault="007A0217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  <w:r w:rsidRPr="007E689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1A85C" wp14:editId="5804CB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517B9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3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DBeD972QAAAAIBAAAPAAAAZHJzL2Rvd25yZXYu&#10;eG1sTI87T8QwEIR7JP6DtUh03AaE7hHinBCPCooQKK70xUsSXbyO4r0k8Ovx0UAz0mhWM99m29l1&#10;aqQhtJ41XC8SUMSVty3XGj7en6/WoIIYtqbzTBq+KMA2Pz/LTGr9xG80llKrWMIhNRoakT5FDFVD&#10;zoSF74lj9ukHZyTaoUY7mCmWuw5vkmSJzrQcFxrT00ND1aE8Og2rp5ey6KfH1+8CV1gUo5f1Yaf1&#10;5cV8fwdKaJa/YzjhR3TII9PeH9kG1WmIj8ivxmyTLG9B7U8W8wz/o+c/AA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MF4P3vZAAAAAgEAAA8AAAAAAAAAAAAAAAAAEQQAAGRycy9kb3du&#10;cmV2LnhtbFBLBQYAAAAABAAEAPMAAAAXBQAAAAA=&#10;" strokecolor="black [3040]"/>
            </w:pict>
          </mc:Fallback>
        </mc:AlternateContent>
      </w:r>
    </w:p>
    <w:p w:rsidR="00F06DF1" w:rsidRPr="007A0217" w:rsidRDefault="00F06DF1" w:rsidP="005D28C5">
      <w:pPr>
        <w:pStyle w:val="Naslov1"/>
        <w:spacing w:before="0" w:beforeAutospacing="0" w:after="0" w:afterAutospacing="0"/>
        <w:rPr>
          <w:sz w:val="22"/>
          <w:szCs w:val="22"/>
        </w:rPr>
      </w:pPr>
    </w:p>
    <w:p w:rsidR="00FE5DC0" w:rsidRPr="007A0217" w:rsidRDefault="00FE5DC0" w:rsidP="00FE5DC0">
      <w:pPr>
        <w:jc w:val="center"/>
        <w:rPr>
          <w:b/>
          <w:bCs/>
        </w:rPr>
      </w:pPr>
      <w:r w:rsidRPr="007A0217">
        <w:rPr>
          <w:b/>
          <w:bCs/>
        </w:rPr>
        <w:t xml:space="preserve">POBUDA ZA SPREMEMBO </w:t>
      </w:r>
      <w:r w:rsidR="00203661" w:rsidRPr="007A0217">
        <w:rPr>
          <w:b/>
          <w:bCs/>
        </w:rPr>
        <w:t>OBČINSKEGA PROSTORSKEGA NAČRTA</w:t>
      </w:r>
    </w:p>
    <w:p w:rsidR="00FE5DC0" w:rsidRPr="007A0217" w:rsidRDefault="00FE5DC0" w:rsidP="00FE5DC0">
      <w:pPr>
        <w:rPr>
          <w:sz w:val="22"/>
          <w:szCs w:val="22"/>
        </w:rPr>
      </w:pPr>
    </w:p>
    <w:p w:rsidR="00BF3D73" w:rsidRPr="007A0217" w:rsidRDefault="00BF3D73" w:rsidP="00FE5DC0">
      <w:pPr>
        <w:rPr>
          <w:sz w:val="22"/>
          <w:szCs w:val="22"/>
        </w:rPr>
      </w:pPr>
    </w:p>
    <w:p w:rsidR="00FE5DC0" w:rsidRPr="007A0217" w:rsidRDefault="00FE5DC0" w:rsidP="00FE5DC0">
      <w:pPr>
        <w:rPr>
          <w:b/>
          <w:i/>
          <w:sz w:val="22"/>
          <w:szCs w:val="22"/>
        </w:rPr>
      </w:pPr>
      <w:r w:rsidRPr="007A0217">
        <w:rPr>
          <w:b/>
          <w:i/>
          <w:sz w:val="22"/>
          <w:szCs w:val="22"/>
        </w:rPr>
        <w:t xml:space="preserve">Opozorilo: Vlagatelj mora </w:t>
      </w:r>
      <w:r w:rsidR="001C0136" w:rsidRPr="007A0217">
        <w:rPr>
          <w:b/>
          <w:i/>
          <w:sz w:val="22"/>
          <w:szCs w:val="22"/>
        </w:rPr>
        <w:t xml:space="preserve">obrazec </w:t>
      </w:r>
      <w:r w:rsidRPr="007A0217">
        <w:rPr>
          <w:b/>
          <w:i/>
          <w:sz w:val="22"/>
          <w:szCs w:val="22"/>
        </w:rPr>
        <w:t xml:space="preserve">izpolniti v celoti ter priložiti vse </w:t>
      </w:r>
      <w:r w:rsidR="004904B5" w:rsidRPr="007A0217">
        <w:rPr>
          <w:b/>
          <w:i/>
          <w:sz w:val="22"/>
          <w:szCs w:val="22"/>
        </w:rPr>
        <w:t>potrebne</w:t>
      </w:r>
      <w:r w:rsidRPr="007A0217">
        <w:rPr>
          <w:b/>
          <w:i/>
          <w:sz w:val="22"/>
          <w:szCs w:val="22"/>
        </w:rPr>
        <w:t xml:space="preserve"> priloge.</w:t>
      </w:r>
      <w:r w:rsidR="00203661" w:rsidRPr="007A0217">
        <w:rPr>
          <w:b/>
          <w:i/>
          <w:sz w:val="22"/>
          <w:szCs w:val="22"/>
        </w:rPr>
        <w:t xml:space="preserve"> Vlogo lahko vlaga le lastnik zemljišča oziroma njegov pooblaščenec z dokazilom.</w:t>
      </w:r>
    </w:p>
    <w:p w:rsidR="00BF3D73" w:rsidRPr="007A0217" w:rsidRDefault="00BF3D73" w:rsidP="00FE5DC0">
      <w:pPr>
        <w:rPr>
          <w:b/>
          <w:i/>
          <w:sz w:val="22"/>
          <w:szCs w:val="22"/>
        </w:rPr>
      </w:pPr>
    </w:p>
    <w:p w:rsidR="00FE5DC0" w:rsidRPr="007A0217" w:rsidRDefault="00FE5DC0" w:rsidP="00FE5DC0">
      <w:pPr>
        <w:pStyle w:val="Naslov1"/>
        <w:rPr>
          <w:sz w:val="22"/>
          <w:szCs w:val="22"/>
        </w:rPr>
      </w:pPr>
      <w:r w:rsidRPr="007A0217">
        <w:rPr>
          <w:sz w:val="22"/>
          <w:szCs w:val="22"/>
        </w:rPr>
        <w:t>PODATKI O VLAGATELJU: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1809"/>
        <w:gridCol w:w="8019"/>
      </w:tblGrid>
      <w:tr w:rsidR="00FE5DC0" w:rsidRPr="007A0217" w:rsidTr="004904B5">
        <w:tc>
          <w:tcPr>
            <w:tcW w:w="1809" w:type="dxa"/>
          </w:tcPr>
          <w:p w:rsidR="00FE5DC0" w:rsidRPr="007A0217" w:rsidRDefault="00FE5DC0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7A0217">
              <w:rPr>
                <w:rFonts w:ascii="Times New Roman" w:hAnsi="Times New Roman" w:cs="Times New Roman"/>
              </w:rPr>
              <w:t>Vlagatelj:</w:t>
            </w:r>
          </w:p>
        </w:tc>
        <w:tc>
          <w:tcPr>
            <w:tcW w:w="8019" w:type="dxa"/>
            <w:tcBorders>
              <w:bottom w:val="single" w:sz="4" w:space="0" w:color="auto"/>
            </w:tcBorders>
          </w:tcPr>
          <w:p w:rsidR="00FE5DC0" w:rsidRPr="007A0217" w:rsidRDefault="00FE5DC0" w:rsidP="00256AE9">
            <w:pPr>
              <w:rPr>
                <w:sz w:val="22"/>
                <w:szCs w:val="22"/>
              </w:rPr>
            </w:pPr>
          </w:p>
        </w:tc>
      </w:tr>
      <w:tr w:rsidR="008A1BB5" w:rsidRPr="007A0217" w:rsidTr="004904B5">
        <w:tc>
          <w:tcPr>
            <w:tcW w:w="1809" w:type="dxa"/>
          </w:tcPr>
          <w:p w:rsidR="008A1BB5" w:rsidRPr="007A0217" w:rsidRDefault="008A1BB5" w:rsidP="00256AE9">
            <w:pPr>
              <w:rPr>
                <w:sz w:val="22"/>
                <w:szCs w:val="22"/>
              </w:rPr>
            </w:pPr>
          </w:p>
          <w:p w:rsidR="008A1BB5" w:rsidRPr="007A0217" w:rsidRDefault="008A1BB5" w:rsidP="00256AE9">
            <w:pPr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Lastnik zemljišča:</w:t>
            </w:r>
          </w:p>
        </w:tc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8A1BB5" w:rsidRPr="007A0217" w:rsidRDefault="008A1BB5" w:rsidP="00256AE9">
            <w:pPr>
              <w:rPr>
                <w:sz w:val="22"/>
                <w:szCs w:val="22"/>
              </w:rPr>
            </w:pPr>
          </w:p>
        </w:tc>
      </w:tr>
      <w:tr w:rsidR="00FE5DC0" w:rsidRPr="007A0217" w:rsidTr="004904B5">
        <w:tc>
          <w:tcPr>
            <w:tcW w:w="1809" w:type="dxa"/>
          </w:tcPr>
          <w:p w:rsidR="00FE5DC0" w:rsidRPr="007A0217" w:rsidRDefault="00FE5DC0" w:rsidP="00256AE9">
            <w:pPr>
              <w:rPr>
                <w:sz w:val="22"/>
                <w:szCs w:val="22"/>
              </w:rPr>
            </w:pPr>
          </w:p>
          <w:p w:rsidR="00FE5DC0" w:rsidRPr="007A0217" w:rsidRDefault="00FE5DC0" w:rsidP="00256AE9">
            <w:pPr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Naslov:</w:t>
            </w:r>
          </w:p>
        </w:tc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FE5DC0" w:rsidRPr="007A0217" w:rsidRDefault="00FE5DC0" w:rsidP="00256AE9">
            <w:pPr>
              <w:rPr>
                <w:sz w:val="22"/>
                <w:szCs w:val="22"/>
              </w:rPr>
            </w:pPr>
          </w:p>
        </w:tc>
      </w:tr>
      <w:tr w:rsidR="00FE5DC0" w:rsidRPr="007A0217" w:rsidTr="004904B5">
        <w:tc>
          <w:tcPr>
            <w:tcW w:w="1809" w:type="dxa"/>
          </w:tcPr>
          <w:p w:rsidR="00FE5DC0" w:rsidRPr="007A0217" w:rsidRDefault="00FE5DC0" w:rsidP="00256AE9">
            <w:pPr>
              <w:rPr>
                <w:sz w:val="22"/>
                <w:szCs w:val="22"/>
              </w:rPr>
            </w:pPr>
          </w:p>
          <w:p w:rsidR="00FE5DC0" w:rsidRPr="007A0217" w:rsidRDefault="00F83990" w:rsidP="00500683">
            <w:pPr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Telefon</w:t>
            </w:r>
            <w:r w:rsidR="00FE5DC0" w:rsidRPr="007A0217">
              <w:rPr>
                <w:sz w:val="22"/>
                <w:szCs w:val="22"/>
              </w:rPr>
              <w:t>:</w:t>
            </w:r>
          </w:p>
        </w:tc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FE5DC0" w:rsidRPr="007A0217" w:rsidRDefault="00FE5DC0" w:rsidP="00256AE9">
            <w:pPr>
              <w:rPr>
                <w:sz w:val="22"/>
                <w:szCs w:val="22"/>
              </w:rPr>
            </w:pPr>
          </w:p>
        </w:tc>
      </w:tr>
      <w:tr w:rsidR="00500683" w:rsidRPr="007A0217" w:rsidTr="00500683">
        <w:tc>
          <w:tcPr>
            <w:tcW w:w="1809" w:type="dxa"/>
          </w:tcPr>
          <w:p w:rsidR="00500683" w:rsidRPr="007A0217" w:rsidRDefault="00500683" w:rsidP="00436CE3">
            <w:pPr>
              <w:rPr>
                <w:sz w:val="22"/>
                <w:szCs w:val="22"/>
              </w:rPr>
            </w:pPr>
          </w:p>
          <w:p w:rsidR="00500683" w:rsidRPr="007A0217" w:rsidRDefault="00864372" w:rsidP="00436CE3">
            <w:pPr>
              <w:rPr>
                <w:sz w:val="22"/>
                <w:szCs w:val="22"/>
              </w:rPr>
            </w:pPr>
            <w:r>
              <w:t>E-poštni naslov</w:t>
            </w:r>
            <w:r w:rsidR="00500683" w:rsidRPr="007A0217">
              <w:rPr>
                <w:sz w:val="22"/>
                <w:szCs w:val="22"/>
              </w:rPr>
              <w:t>:</w:t>
            </w:r>
          </w:p>
        </w:tc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500683" w:rsidRPr="007A0217" w:rsidRDefault="00500683" w:rsidP="00436CE3">
            <w:pPr>
              <w:rPr>
                <w:sz w:val="22"/>
                <w:szCs w:val="22"/>
              </w:rPr>
            </w:pPr>
          </w:p>
        </w:tc>
      </w:tr>
    </w:tbl>
    <w:p w:rsidR="00F06DF1" w:rsidRPr="007A0217" w:rsidRDefault="00F06DF1" w:rsidP="00F06DF1">
      <w:pPr>
        <w:pStyle w:val="Naslov1"/>
        <w:spacing w:before="0" w:beforeAutospacing="0" w:after="0" w:afterAutospacing="0"/>
        <w:rPr>
          <w:sz w:val="22"/>
          <w:szCs w:val="22"/>
        </w:rPr>
      </w:pPr>
    </w:p>
    <w:p w:rsidR="008A1BB5" w:rsidRPr="007A0217" w:rsidRDefault="008A1BB5" w:rsidP="00F06DF1">
      <w:pPr>
        <w:pStyle w:val="Naslov1"/>
        <w:rPr>
          <w:sz w:val="22"/>
          <w:szCs w:val="22"/>
        </w:rPr>
      </w:pPr>
      <w:r w:rsidRPr="007A0217">
        <w:rPr>
          <w:sz w:val="22"/>
          <w:szCs w:val="22"/>
        </w:rPr>
        <w:t>PODATKI O PARCELI: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2376"/>
        <w:gridCol w:w="7452"/>
      </w:tblGrid>
      <w:tr w:rsidR="008A1BB5" w:rsidRPr="007A0217" w:rsidTr="00F06DF1">
        <w:tc>
          <w:tcPr>
            <w:tcW w:w="2376" w:type="dxa"/>
          </w:tcPr>
          <w:p w:rsidR="008A1BB5" w:rsidRPr="007A0217" w:rsidRDefault="008A1BB5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7A0217">
              <w:rPr>
                <w:rFonts w:ascii="Times New Roman" w:hAnsi="Times New Roman" w:cs="Times New Roman"/>
              </w:rPr>
              <w:t>Katastrska občina:</w:t>
            </w:r>
          </w:p>
        </w:tc>
        <w:tc>
          <w:tcPr>
            <w:tcW w:w="7452" w:type="dxa"/>
            <w:tcBorders>
              <w:bottom w:val="single" w:sz="4" w:space="0" w:color="auto"/>
            </w:tcBorders>
          </w:tcPr>
          <w:p w:rsidR="008A1BB5" w:rsidRPr="007A0217" w:rsidRDefault="008A1BB5" w:rsidP="00256AE9">
            <w:pPr>
              <w:rPr>
                <w:sz w:val="22"/>
                <w:szCs w:val="22"/>
              </w:rPr>
            </w:pPr>
          </w:p>
        </w:tc>
      </w:tr>
      <w:tr w:rsidR="008A1BB5" w:rsidRPr="007A0217" w:rsidTr="00F06DF1">
        <w:tc>
          <w:tcPr>
            <w:tcW w:w="2376" w:type="dxa"/>
          </w:tcPr>
          <w:p w:rsidR="008A1BB5" w:rsidRPr="007A0217" w:rsidRDefault="008A1BB5" w:rsidP="00256AE9">
            <w:pPr>
              <w:rPr>
                <w:sz w:val="22"/>
                <w:szCs w:val="22"/>
              </w:rPr>
            </w:pPr>
          </w:p>
          <w:p w:rsidR="008A1BB5" w:rsidRPr="007A0217" w:rsidRDefault="008A1BB5" w:rsidP="00256AE9">
            <w:pPr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Parcela:</w:t>
            </w:r>
          </w:p>
        </w:tc>
        <w:tc>
          <w:tcPr>
            <w:tcW w:w="7452" w:type="dxa"/>
            <w:tcBorders>
              <w:top w:val="single" w:sz="4" w:space="0" w:color="auto"/>
              <w:bottom w:val="single" w:sz="4" w:space="0" w:color="auto"/>
            </w:tcBorders>
          </w:tcPr>
          <w:p w:rsidR="008A1BB5" w:rsidRPr="007A0217" w:rsidRDefault="008A1BB5" w:rsidP="00256AE9">
            <w:pPr>
              <w:rPr>
                <w:sz w:val="22"/>
                <w:szCs w:val="22"/>
              </w:rPr>
            </w:pPr>
          </w:p>
        </w:tc>
      </w:tr>
      <w:tr w:rsidR="00F06DF1" w:rsidRPr="007A0217" w:rsidTr="00F06DF1">
        <w:tc>
          <w:tcPr>
            <w:tcW w:w="2376" w:type="dxa"/>
          </w:tcPr>
          <w:p w:rsidR="00F06DF1" w:rsidRPr="007A0217" w:rsidRDefault="00F06DF1" w:rsidP="00256AE9">
            <w:pPr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Boniteta zemljišča: (podatek GURS)</w:t>
            </w:r>
          </w:p>
        </w:tc>
        <w:tc>
          <w:tcPr>
            <w:tcW w:w="7452" w:type="dxa"/>
            <w:tcBorders>
              <w:top w:val="single" w:sz="4" w:space="0" w:color="auto"/>
              <w:bottom w:val="single" w:sz="4" w:space="0" w:color="auto"/>
            </w:tcBorders>
          </w:tcPr>
          <w:p w:rsidR="00F06DF1" w:rsidRPr="007A0217" w:rsidRDefault="00F06DF1" w:rsidP="00256AE9">
            <w:pPr>
              <w:rPr>
                <w:sz w:val="22"/>
                <w:szCs w:val="22"/>
              </w:rPr>
            </w:pPr>
          </w:p>
        </w:tc>
      </w:tr>
      <w:tr w:rsidR="008A1BB5" w:rsidRPr="007A0217" w:rsidTr="00F06DF1">
        <w:tc>
          <w:tcPr>
            <w:tcW w:w="2376" w:type="dxa"/>
          </w:tcPr>
          <w:p w:rsidR="008A1BB5" w:rsidRPr="007A0217" w:rsidRDefault="008A1BB5" w:rsidP="00256AE9">
            <w:pPr>
              <w:rPr>
                <w:sz w:val="22"/>
                <w:szCs w:val="22"/>
              </w:rPr>
            </w:pPr>
          </w:p>
          <w:p w:rsidR="008A1BB5" w:rsidRPr="007A0217" w:rsidRDefault="008A1BB5" w:rsidP="00256AE9">
            <w:pPr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Ocena pov</w:t>
            </w:r>
            <w:r w:rsidR="00F83990" w:rsidRPr="007A0217">
              <w:rPr>
                <w:sz w:val="22"/>
                <w:szCs w:val="22"/>
              </w:rPr>
              <w:t>ršine predlagane spremembe (v m</w:t>
            </w:r>
            <w:r w:rsidR="00F83990" w:rsidRPr="007A0217">
              <w:rPr>
                <w:sz w:val="22"/>
                <w:szCs w:val="22"/>
                <w:vertAlign w:val="superscript"/>
              </w:rPr>
              <w:t>2</w:t>
            </w:r>
            <w:r w:rsidRPr="007A0217">
              <w:rPr>
                <w:sz w:val="22"/>
                <w:szCs w:val="22"/>
              </w:rPr>
              <w:t>):</w:t>
            </w:r>
          </w:p>
        </w:tc>
        <w:tc>
          <w:tcPr>
            <w:tcW w:w="7452" w:type="dxa"/>
            <w:tcBorders>
              <w:top w:val="single" w:sz="4" w:space="0" w:color="auto"/>
              <w:bottom w:val="single" w:sz="4" w:space="0" w:color="auto"/>
            </w:tcBorders>
          </w:tcPr>
          <w:p w:rsidR="008A1BB5" w:rsidRPr="007A0217" w:rsidRDefault="008A1BB5" w:rsidP="00256AE9">
            <w:pPr>
              <w:rPr>
                <w:sz w:val="22"/>
                <w:szCs w:val="22"/>
              </w:rPr>
            </w:pPr>
          </w:p>
        </w:tc>
      </w:tr>
    </w:tbl>
    <w:p w:rsidR="00F06DF1" w:rsidRPr="007A0217" w:rsidRDefault="00F06DF1" w:rsidP="00F06DF1">
      <w:pPr>
        <w:pStyle w:val="Naslov1"/>
        <w:spacing w:before="0" w:beforeAutospacing="0"/>
        <w:rPr>
          <w:sz w:val="22"/>
          <w:szCs w:val="22"/>
        </w:rPr>
      </w:pPr>
    </w:p>
    <w:p w:rsidR="009E70D0" w:rsidRPr="007A0217" w:rsidRDefault="009E70D0" w:rsidP="00F06DF1">
      <w:pPr>
        <w:pStyle w:val="Naslov1"/>
        <w:spacing w:before="0" w:beforeAutospacing="0"/>
        <w:rPr>
          <w:sz w:val="22"/>
          <w:szCs w:val="22"/>
        </w:rPr>
      </w:pPr>
      <w:r w:rsidRPr="007A0217">
        <w:rPr>
          <w:sz w:val="22"/>
          <w:szCs w:val="22"/>
        </w:rPr>
        <w:t>POBUDA SE NANAŠA NA (obkrožite):</w:t>
      </w:r>
    </w:p>
    <w:p w:rsidR="009E70D0" w:rsidRPr="007A0217" w:rsidRDefault="009E70D0" w:rsidP="009E70D0">
      <w:pPr>
        <w:numPr>
          <w:ilvl w:val="0"/>
          <w:numId w:val="29"/>
        </w:numPr>
        <w:spacing w:after="120"/>
        <w:ind w:left="426" w:hanging="426"/>
        <w:rPr>
          <w:sz w:val="22"/>
          <w:szCs w:val="22"/>
        </w:rPr>
      </w:pPr>
      <w:r w:rsidRPr="007A0217">
        <w:rPr>
          <w:sz w:val="22"/>
          <w:szCs w:val="22"/>
        </w:rPr>
        <w:t>Spremembo strateškega dela občinskega prostorskega načrta</w:t>
      </w:r>
    </w:p>
    <w:p w:rsidR="009E70D0" w:rsidRPr="007A0217" w:rsidRDefault="009E70D0" w:rsidP="009E70D0">
      <w:pPr>
        <w:numPr>
          <w:ilvl w:val="0"/>
          <w:numId w:val="29"/>
        </w:numPr>
        <w:spacing w:after="120"/>
        <w:ind w:left="426" w:hanging="426"/>
        <w:rPr>
          <w:sz w:val="22"/>
          <w:szCs w:val="22"/>
        </w:rPr>
      </w:pPr>
      <w:r w:rsidRPr="007A0217">
        <w:rPr>
          <w:sz w:val="22"/>
          <w:szCs w:val="22"/>
        </w:rPr>
        <w:t xml:space="preserve">Spremembo prostorskih izvedbenih pogojev (tekstualni del odloka </w:t>
      </w:r>
      <w:r w:rsidR="00F83990" w:rsidRPr="007A0217">
        <w:rPr>
          <w:sz w:val="22"/>
          <w:szCs w:val="22"/>
        </w:rPr>
        <w:t xml:space="preserve">o </w:t>
      </w:r>
      <w:r w:rsidRPr="007A0217">
        <w:rPr>
          <w:sz w:val="22"/>
          <w:szCs w:val="22"/>
        </w:rPr>
        <w:t>OPN)</w:t>
      </w:r>
    </w:p>
    <w:p w:rsidR="009E70D0" w:rsidRPr="007A0217" w:rsidRDefault="009E70D0" w:rsidP="009E70D0">
      <w:pPr>
        <w:numPr>
          <w:ilvl w:val="0"/>
          <w:numId w:val="29"/>
        </w:numPr>
        <w:spacing w:after="120"/>
        <w:ind w:left="426" w:hanging="426"/>
        <w:rPr>
          <w:sz w:val="22"/>
          <w:szCs w:val="22"/>
        </w:rPr>
      </w:pPr>
      <w:r w:rsidRPr="007A0217">
        <w:rPr>
          <w:sz w:val="22"/>
          <w:szCs w:val="22"/>
        </w:rPr>
        <w:t>Drugo:  ________________________________________________________________</w:t>
      </w:r>
    </w:p>
    <w:p w:rsidR="00BF3D73" w:rsidRPr="007A0217" w:rsidRDefault="00BF3D73" w:rsidP="009E70D0">
      <w:pPr>
        <w:spacing w:after="120"/>
        <w:rPr>
          <w:b/>
          <w:bCs/>
          <w:sz w:val="22"/>
          <w:szCs w:val="22"/>
        </w:rPr>
      </w:pPr>
    </w:p>
    <w:p w:rsidR="009E2CA7" w:rsidRPr="007A0217" w:rsidRDefault="009E2CA7" w:rsidP="009E70D0">
      <w:pPr>
        <w:spacing w:after="120"/>
        <w:rPr>
          <w:b/>
          <w:bCs/>
          <w:sz w:val="22"/>
          <w:szCs w:val="22"/>
        </w:rPr>
      </w:pPr>
      <w:r w:rsidRPr="007A0217">
        <w:rPr>
          <w:b/>
          <w:bCs/>
          <w:sz w:val="22"/>
          <w:szCs w:val="22"/>
        </w:rPr>
        <w:t xml:space="preserve">OPOZORILO: </w:t>
      </w:r>
    </w:p>
    <w:p w:rsidR="009E2CA7" w:rsidRPr="007A0217" w:rsidRDefault="009E2CA7" w:rsidP="009E70D0">
      <w:pPr>
        <w:spacing w:after="120"/>
        <w:rPr>
          <w:b/>
          <w:bCs/>
          <w:sz w:val="22"/>
          <w:szCs w:val="22"/>
        </w:rPr>
      </w:pPr>
      <w:r w:rsidRPr="007A0217">
        <w:rPr>
          <w:b/>
          <w:bCs/>
          <w:sz w:val="22"/>
          <w:szCs w:val="22"/>
        </w:rPr>
        <w:t xml:space="preserve">Pobude za spremembo </w:t>
      </w:r>
      <w:r w:rsidRPr="007A0217">
        <w:rPr>
          <w:b/>
          <w:bCs/>
          <w:i/>
          <w:sz w:val="22"/>
          <w:szCs w:val="22"/>
        </w:rPr>
        <w:t>osnovne namenske rabe</w:t>
      </w:r>
      <w:r w:rsidRPr="007A0217">
        <w:rPr>
          <w:b/>
          <w:bCs/>
          <w:sz w:val="22"/>
          <w:szCs w:val="22"/>
        </w:rPr>
        <w:t xml:space="preserve">  in </w:t>
      </w:r>
      <w:r w:rsidRPr="007A0217">
        <w:rPr>
          <w:b/>
          <w:bCs/>
          <w:i/>
          <w:sz w:val="22"/>
          <w:szCs w:val="22"/>
        </w:rPr>
        <w:t>podrobnejše namenske rabe</w:t>
      </w:r>
      <w:r w:rsidRPr="007A0217">
        <w:rPr>
          <w:b/>
          <w:bCs/>
          <w:sz w:val="22"/>
          <w:szCs w:val="22"/>
        </w:rPr>
        <w:t xml:space="preserve"> prostora se oddajo na posebnih obrazcih. </w:t>
      </w:r>
    </w:p>
    <w:p w:rsidR="00203661" w:rsidRPr="007A0217" w:rsidRDefault="00356C29" w:rsidP="00203661">
      <w:pPr>
        <w:tabs>
          <w:tab w:val="right" w:leader="underscore" w:pos="9072"/>
        </w:tabs>
        <w:spacing w:before="120" w:after="120"/>
        <w:rPr>
          <w:b/>
          <w:bCs/>
          <w:sz w:val="22"/>
          <w:szCs w:val="22"/>
        </w:rPr>
      </w:pPr>
      <w:r w:rsidRPr="007A0217">
        <w:rPr>
          <w:b/>
          <w:bCs/>
          <w:sz w:val="22"/>
          <w:szCs w:val="22"/>
        </w:rPr>
        <w:lastRenderedPageBreak/>
        <w:t>Podrobnejša</w:t>
      </w:r>
      <w:r w:rsidR="00203661" w:rsidRPr="007A0217">
        <w:rPr>
          <w:b/>
          <w:bCs/>
          <w:sz w:val="22"/>
          <w:szCs w:val="22"/>
        </w:rPr>
        <w:t xml:space="preserve"> obrazložitev pobude (opis in grafične priloge, ki naj zajemajo tlorisne in višinske gabarite objektov, prostornino objektov, zmogljiv</w:t>
      </w:r>
      <w:r w:rsidR="007A7299" w:rsidRPr="007A0217">
        <w:rPr>
          <w:b/>
          <w:bCs/>
          <w:sz w:val="22"/>
          <w:szCs w:val="22"/>
        </w:rPr>
        <w:t>o</w:t>
      </w:r>
      <w:r w:rsidR="00203661" w:rsidRPr="007A0217">
        <w:rPr>
          <w:b/>
          <w:bCs/>
          <w:sz w:val="22"/>
          <w:szCs w:val="22"/>
        </w:rPr>
        <w:t>sti objektov, drugo):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203661" w:rsidRPr="007A0217" w:rsidTr="00256AE9">
        <w:trPr>
          <w:trHeight w:hRule="exact" w:val="284"/>
        </w:trPr>
        <w:tc>
          <w:tcPr>
            <w:tcW w:w="9828" w:type="dxa"/>
            <w:tcBorders>
              <w:bottom w:val="single" w:sz="4" w:space="0" w:color="auto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F06DF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6DF1" w:rsidRPr="007A0217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6DF1" w:rsidRPr="007A0217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6DF1" w:rsidRPr="007A0217" w:rsidRDefault="00F06DF1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9E2CA7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2CA7" w:rsidRPr="007A0217" w:rsidRDefault="009E2CA7" w:rsidP="00256AE9">
            <w:pPr>
              <w:rPr>
                <w:sz w:val="22"/>
                <w:szCs w:val="22"/>
              </w:rPr>
            </w:pPr>
          </w:p>
        </w:tc>
      </w:tr>
      <w:tr w:rsidR="00F06DF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6DF1" w:rsidRPr="007A0217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7A021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06DF1" w:rsidRPr="007A0217" w:rsidRDefault="00F06DF1" w:rsidP="00256AE9">
            <w:pPr>
              <w:rPr>
                <w:sz w:val="22"/>
                <w:szCs w:val="22"/>
              </w:rPr>
            </w:pPr>
          </w:p>
        </w:tc>
      </w:tr>
    </w:tbl>
    <w:p w:rsidR="00203661" w:rsidRPr="007A0217" w:rsidRDefault="00337152" w:rsidP="005D28C5">
      <w:pPr>
        <w:jc w:val="both"/>
        <w:rPr>
          <w:sz w:val="22"/>
          <w:szCs w:val="22"/>
        </w:rPr>
      </w:pPr>
      <w:r w:rsidRPr="007A0217">
        <w:rPr>
          <w:sz w:val="22"/>
          <w:szCs w:val="22"/>
        </w:rPr>
        <w:t>(po potrebi priložite dodatne liste)</w:t>
      </w:r>
    </w:p>
    <w:p w:rsidR="009E2CA7" w:rsidRPr="007A0217" w:rsidRDefault="009E2CA7" w:rsidP="007A7299">
      <w:pPr>
        <w:pStyle w:val="Naslov1"/>
        <w:rPr>
          <w:sz w:val="22"/>
          <w:szCs w:val="22"/>
        </w:rPr>
      </w:pPr>
    </w:p>
    <w:p w:rsidR="009E2CA7" w:rsidRPr="007A0217" w:rsidRDefault="009E2CA7" w:rsidP="007A7299">
      <w:pPr>
        <w:pStyle w:val="Naslov1"/>
        <w:rPr>
          <w:sz w:val="22"/>
          <w:szCs w:val="22"/>
        </w:rPr>
      </w:pPr>
    </w:p>
    <w:p w:rsidR="00203661" w:rsidRPr="007A0217" w:rsidRDefault="00203661" w:rsidP="007A7299">
      <w:pPr>
        <w:pStyle w:val="Naslov1"/>
        <w:rPr>
          <w:sz w:val="22"/>
          <w:szCs w:val="22"/>
        </w:rPr>
      </w:pPr>
      <w:r w:rsidRPr="007A0217">
        <w:rPr>
          <w:sz w:val="22"/>
          <w:szCs w:val="22"/>
        </w:rPr>
        <w:lastRenderedPageBreak/>
        <w:t>PRILOGE VLAGATELJA</w:t>
      </w:r>
      <w:r w:rsidR="00C24CC8" w:rsidRPr="007A0217">
        <w:rPr>
          <w:sz w:val="22"/>
          <w:szCs w:val="22"/>
        </w:rPr>
        <w:t xml:space="preserve"> (označite)</w:t>
      </w:r>
      <w:r w:rsidRPr="007A0217">
        <w:rPr>
          <w:sz w:val="22"/>
          <w:szCs w:val="22"/>
        </w:rPr>
        <w:t xml:space="preserve">: </w:t>
      </w:r>
    </w:p>
    <w:p w:rsidR="00203661" w:rsidRPr="007A0217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7A0217">
        <w:rPr>
          <w:sz w:val="22"/>
          <w:szCs w:val="22"/>
        </w:rPr>
        <w:t xml:space="preserve">Grafični prikaz z vrisom območja pobude </w:t>
      </w:r>
      <w:r w:rsidR="009E2CA7" w:rsidRPr="007A0217">
        <w:rPr>
          <w:sz w:val="22"/>
          <w:szCs w:val="22"/>
        </w:rPr>
        <w:t>n</w:t>
      </w:r>
      <w:r w:rsidRPr="007A0217">
        <w:rPr>
          <w:sz w:val="22"/>
          <w:szCs w:val="22"/>
        </w:rPr>
        <w:t xml:space="preserve">a </w:t>
      </w:r>
      <w:r w:rsidR="009E2CA7" w:rsidRPr="007A0217">
        <w:rPr>
          <w:sz w:val="22"/>
          <w:szCs w:val="22"/>
        </w:rPr>
        <w:t>ustrezni grafični podlogi (TTN, kataster…)</w:t>
      </w:r>
      <w:r w:rsidRPr="007A0217">
        <w:rPr>
          <w:sz w:val="22"/>
          <w:szCs w:val="22"/>
        </w:rPr>
        <w:t xml:space="preserve">. </w:t>
      </w:r>
    </w:p>
    <w:p w:rsidR="00203661" w:rsidRPr="007A0217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7A0217">
        <w:rPr>
          <w:sz w:val="22"/>
          <w:szCs w:val="22"/>
        </w:rPr>
        <w:t>Fotografije območja z najmanj 4 strani</w:t>
      </w:r>
    </w:p>
    <w:p w:rsidR="00203661" w:rsidRPr="007A0217" w:rsidRDefault="00203661" w:rsidP="00203661">
      <w:pPr>
        <w:numPr>
          <w:ilvl w:val="0"/>
          <w:numId w:val="32"/>
        </w:numPr>
        <w:spacing w:after="200" w:line="276" w:lineRule="auto"/>
        <w:rPr>
          <w:sz w:val="22"/>
          <w:szCs w:val="22"/>
        </w:rPr>
      </w:pPr>
      <w:r w:rsidRPr="007A0217">
        <w:rPr>
          <w:sz w:val="22"/>
          <w:szCs w:val="22"/>
        </w:rPr>
        <w:t xml:space="preserve">Dodatne priloge (kot npr.: idejne rešitve prostorskih ureditev oziroma gradnje objektov na predlaganem območju, opisi, fotodokumentacija, predstavitve predvidenih objektov in priključevanja na javno gospodarsko infrastrukturo, itd.). </w:t>
      </w:r>
    </w:p>
    <w:p w:rsidR="009E2CA7" w:rsidRPr="007A0217" w:rsidRDefault="009E2CA7" w:rsidP="00BF3D73">
      <w:pPr>
        <w:pStyle w:val="Telobesedila3"/>
        <w:spacing w:before="240"/>
        <w:rPr>
          <w:b/>
          <w:sz w:val="22"/>
          <w:szCs w:val="22"/>
        </w:rPr>
      </w:pPr>
    </w:p>
    <w:p w:rsidR="00F06DF1" w:rsidRPr="007A0217" w:rsidRDefault="00203661" w:rsidP="00BF3D73">
      <w:pPr>
        <w:pStyle w:val="Telobesedila3"/>
        <w:spacing w:before="240"/>
        <w:rPr>
          <w:b/>
          <w:sz w:val="22"/>
          <w:szCs w:val="22"/>
        </w:rPr>
      </w:pPr>
      <w:r w:rsidRPr="007A0217">
        <w:rPr>
          <w:b/>
          <w:sz w:val="22"/>
          <w:szCs w:val="22"/>
        </w:rPr>
        <w:t xml:space="preserve">Izjavljam, da sem sočasno s pobudo oddal označene priloge, in s podpisom potrjujem, da so navedeni podatki resnični! </w:t>
      </w:r>
    </w:p>
    <w:p w:rsidR="00203661" w:rsidRPr="007A0217" w:rsidRDefault="00203661" w:rsidP="00BF3D73">
      <w:pPr>
        <w:pStyle w:val="Telobesedila3"/>
        <w:spacing w:before="240"/>
        <w:rPr>
          <w:b/>
          <w:sz w:val="22"/>
          <w:szCs w:val="22"/>
        </w:rPr>
      </w:pPr>
      <w:r w:rsidRPr="007A0217">
        <w:rPr>
          <w:b/>
          <w:sz w:val="22"/>
          <w:szCs w:val="22"/>
        </w:rPr>
        <w:t>Seznanjen sem, da bo pobuda obravnavana pri pripravi prostorskega akta in da bom o stališčih in sprejemu prostorskega akta seznanjen na način</w:t>
      </w:r>
      <w:r w:rsidR="0005538A" w:rsidRPr="007A0217">
        <w:rPr>
          <w:b/>
          <w:sz w:val="22"/>
          <w:szCs w:val="22"/>
        </w:rPr>
        <w:t>,</w:t>
      </w:r>
      <w:r w:rsidRPr="007A0217">
        <w:rPr>
          <w:b/>
          <w:sz w:val="22"/>
          <w:szCs w:val="22"/>
        </w:rPr>
        <w:t xml:space="preserve"> kot ga določa veljavna prostorska zakonodaja.</w:t>
      </w:r>
    </w:p>
    <w:p w:rsidR="00F06DF1" w:rsidRPr="007A0217" w:rsidRDefault="00F06DF1" w:rsidP="00BF3D73">
      <w:pPr>
        <w:pStyle w:val="Telobesedila3"/>
        <w:spacing w:before="240"/>
        <w:rPr>
          <w:b/>
          <w:sz w:val="22"/>
          <w:szCs w:val="22"/>
        </w:rPr>
      </w:pPr>
      <w:r w:rsidRPr="007A0217">
        <w:rPr>
          <w:b/>
          <w:sz w:val="22"/>
          <w:szCs w:val="22"/>
        </w:rPr>
        <w:t>Seznanjen sem, da v kolikor je pobuda ocenjena kot primerna za nadaljnjo obravnavo, še ne pomeni, da bo v postopku priprave in sprejema</w:t>
      </w:r>
      <w:r w:rsidR="0005538A" w:rsidRPr="007A0217">
        <w:rPr>
          <w:b/>
          <w:sz w:val="22"/>
          <w:szCs w:val="22"/>
        </w:rPr>
        <w:t>nja</w:t>
      </w:r>
      <w:r w:rsidRPr="007A0217">
        <w:rPr>
          <w:b/>
          <w:sz w:val="22"/>
          <w:szCs w:val="22"/>
        </w:rPr>
        <w:t xml:space="preserve"> prostorskega akta pobuda za spremembo namenske rabe tudi upoštevana.</w:t>
      </w:r>
    </w:p>
    <w:p w:rsidR="007A7299" w:rsidRPr="007A0217" w:rsidRDefault="007A7299" w:rsidP="007A7299">
      <w:pPr>
        <w:pStyle w:val="Telobesedila3"/>
        <w:spacing w:before="240"/>
        <w:rPr>
          <w:b/>
          <w:sz w:val="22"/>
          <w:szCs w:val="22"/>
        </w:rPr>
      </w:pPr>
    </w:p>
    <w:p w:rsidR="00E732A4" w:rsidRPr="007A0217" w:rsidRDefault="00203661" w:rsidP="00E732A4">
      <w:pPr>
        <w:pStyle w:val="Telobesedila3"/>
        <w:spacing w:before="240"/>
        <w:rPr>
          <w:sz w:val="22"/>
          <w:szCs w:val="22"/>
        </w:rPr>
      </w:pPr>
      <w:r w:rsidRPr="007A0217">
        <w:rPr>
          <w:b/>
          <w:sz w:val="22"/>
          <w:szCs w:val="22"/>
        </w:rPr>
        <w:t>UPRAVNA TAKSA</w:t>
      </w:r>
      <w:r w:rsidRPr="007A0217">
        <w:rPr>
          <w:sz w:val="22"/>
          <w:szCs w:val="22"/>
        </w:rPr>
        <w:t xml:space="preserve"> po tar. št. 1 Zakona o upravnih taksah </w:t>
      </w:r>
      <w:r w:rsidR="00041B74" w:rsidRPr="007A0217">
        <w:rPr>
          <w:sz w:val="22"/>
          <w:szCs w:val="22"/>
        </w:rPr>
        <w:t>(ZUT-</w:t>
      </w:r>
      <w:proofErr w:type="spellStart"/>
      <w:r w:rsidR="00041B74" w:rsidRPr="007A0217">
        <w:rPr>
          <w:sz w:val="22"/>
          <w:szCs w:val="22"/>
        </w:rPr>
        <w:t>UPB5</w:t>
      </w:r>
      <w:proofErr w:type="spellEnd"/>
      <w:r w:rsidR="00041B74" w:rsidRPr="007A0217">
        <w:rPr>
          <w:sz w:val="22"/>
          <w:szCs w:val="22"/>
        </w:rPr>
        <w:t xml:space="preserve">, </w:t>
      </w:r>
      <w:proofErr w:type="spellStart"/>
      <w:r w:rsidR="00041B74" w:rsidRPr="007A0217">
        <w:rPr>
          <w:sz w:val="22"/>
          <w:szCs w:val="22"/>
        </w:rPr>
        <w:t>Ur.l</w:t>
      </w:r>
      <w:proofErr w:type="spellEnd"/>
      <w:r w:rsidR="00041B74" w:rsidRPr="007A0217">
        <w:rPr>
          <w:sz w:val="22"/>
          <w:szCs w:val="22"/>
        </w:rPr>
        <w:t xml:space="preserve"> RS št. 106/10, 14/2015 – ZUUJFO, </w:t>
      </w:r>
      <w:hyperlink r:id="rId9" w:tgtFrame="_blank" w:tooltip="Zakon o spremembah in dopolnitvah Zakona o železniškem prometu" w:history="1">
        <w:r w:rsidR="00041B74" w:rsidRPr="007A0217">
          <w:rPr>
            <w:sz w:val="22"/>
            <w:szCs w:val="22"/>
          </w:rPr>
          <w:t>84/15</w:t>
        </w:r>
      </w:hyperlink>
      <w:r w:rsidR="00041B74" w:rsidRPr="007A0217">
        <w:rPr>
          <w:sz w:val="22"/>
          <w:szCs w:val="22"/>
        </w:rPr>
        <w:t xml:space="preserve"> – ZZelP-J in </w:t>
      </w:r>
      <w:hyperlink r:id="rId10" w:tgtFrame="_blank" w:tooltip="Zakon o spremembah in dopolnitvah Zakona o upravnih taksah" w:history="1">
        <w:r w:rsidR="00041B74" w:rsidRPr="007A0217">
          <w:rPr>
            <w:sz w:val="22"/>
            <w:szCs w:val="22"/>
          </w:rPr>
          <w:t>32/16</w:t>
        </w:r>
      </w:hyperlink>
      <w:r w:rsidR="00041B74" w:rsidRPr="007A0217">
        <w:rPr>
          <w:sz w:val="22"/>
          <w:szCs w:val="22"/>
        </w:rPr>
        <w:t>)</w:t>
      </w:r>
      <w:r w:rsidRPr="007A0217">
        <w:rPr>
          <w:sz w:val="22"/>
          <w:szCs w:val="22"/>
        </w:rPr>
        <w:t xml:space="preserve"> znaša </w:t>
      </w:r>
      <w:r w:rsidRPr="007A0217">
        <w:rPr>
          <w:b/>
          <w:sz w:val="22"/>
          <w:szCs w:val="22"/>
        </w:rPr>
        <w:t>4,50 EUR.</w:t>
      </w:r>
      <w:r w:rsidR="000D5E32" w:rsidRPr="007A0217">
        <w:rPr>
          <w:sz w:val="22"/>
          <w:szCs w:val="22"/>
        </w:rPr>
        <w:t xml:space="preserve"> Takso se lahko poravna z gotovino v glavni pisarni Občine Škofja Loka, Mestni trg 15, Škofja Loka ali na račun: upravne takse Občine Škofja Loka št. 01322-5220309159, sklic na št. 11 76228-7111002-</w:t>
      </w:r>
      <w:r w:rsidR="00E732A4" w:rsidRPr="007A0217">
        <w:rPr>
          <w:sz w:val="22"/>
          <w:szCs w:val="22"/>
        </w:rPr>
        <w:t>000000xx (namesto XX vpišite zadnji dve številki tekočega leta, npr. v letu 2022 vpišete 22).</w:t>
      </w:r>
    </w:p>
    <w:p w:rsidR="00E732A4" w:rsidRPr="007A0217" w:rsidRDefault="00E732A4" w:rsidP="00203661">
      <w:pPr>
        <w:pStyle w:val="Telobesedila3"/>
        <w:spacing w:before="240"/>
        <w:ind w:left="720"/>
        <w:rPr>
          <w:sz w:val="22"/>
          <w:szCs w:val="22"/>
        </w:rPr>
      </w:pPr>
    </w:p>
    <w:p w:rsidR="009E2CA7" w:rsidRPr="007A0217" w:rsidRDefault="009E2CA7" w:rsidP="007A0217">
      <w:pPr>
        <w:pStyle w:val="Telobesedila3"/>
        <w:spacing w:before="240"/>
        <w:rPr>
          <w:sz w:val="22"/>
          <w:szCs w:val="22"/>
        </w:rPr>
      </w:pPr>
    </w:p>
    <w:p w:rsidR="00F06DF1" w:rsidRPr="007A0217" w:rsidRDefault="00F06DF1" w:rsidP="00203661">
      <w:pPr>
        <w:pStyle w:val="Telobesedila3"/>
        <w:spacing w:before="240"/>
        <w:ind w:left="720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0"/>
        <w:gridCol w:w="2378"/>
        <w:gridCol w:w="2716"/>
        <w:gridCol w:w="3090"/>
      </w:tblGrid>
      <w:tr w:rsidR="00203661" w:rsidRPr="007A0217" w:rsidTr="00256AE9">
        <w:tc>
          <w:tcPr>
            <w:tcW w:w="1008" w:type="dxa"/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  <w:p w:rsidR="00203661" w:rsidRPr="007A0217" w:rsidRDefault="00203661" w:rsidP="00256AE9">
            <w:pPr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Datum: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7A0217" w:rsidTr="00256AE9">
        <w:tc>
          <w:tcPr>
            <w:tcW w:w="1008" w:type="dxa"/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203661" w:rsidRPr="007A0217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203661" w:rsidRPr="007A0217" w:rsidRDefault="00203661" w:rsidP="00256AE9">
            <w:pPr>
              <w:jc w:val="center"/>
              <w:rPr>
                <w:sz w:val="22"/>
                <w:szCs w:val="22"/>
              </w:rPr>
            </w:pPr>
            <w:r w:rsidRPr="007A0217">
              <w:rPr>
                <w:sz w:val="22"/>
                <w:szCs w:val="22"/>
              </w:rPr>
              <w:t>podpis</w:t>
            </w:r>
          </w:p>
        </w:tc>
      </w:tr>
    </w:tbl>
    <w:p w:rsidR="00FF06B8" w:rsidRPr="007A0217" w:rsidRDefault="00FF06B8" w:rsidP="00203661">
      <w:pPr>
        <w:spacing w:after="200" w:line="276" w:lineRule="auto"/>
        <w:ind w:left="360"/>
        <w:rPr>
          <w:sz w:val="22"/>
          <w:szCs w:val="22"/>
        </w:rPr>
      </w:pPr>
    </w:p>
    <w:sectPr w:rsidR="00FF06B8" w:rsidRPr="007A0217" w:rsidSect="0005538A">
      <w:pgSz w:w="11906" w:h="16838" w:code="9"/>
      <w:pgMar w:top="1361" w:right="1361" w:bottom="1361" w:left="136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11FC" w:rsidRDefault="00B811FC" w:rsidP="00A55117">
      <w:r>
        <w:separator/>
      </w:r>
    </w:p>
  </w:endnote>
  <w:endnote w:type="continuationSeparator" w:id="0">
    <w:p w:rsidR="00B811FC" w:rsidRDefault="00B811FC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11FC" w:rsidRDefault="00B811FC" w:rsidP="00A55117">
      <w:r>
        <w:separator/>
      </w:r>
    </w:p>
  </w:footnote>
  <w:footnote w:type="continuationSeparator" w:id="0">
    <w:p w:rsidR="00B811FC" w:rsidRDefault="00B811FC" w:rsidP="00A5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A5415"/>
    <w:multiLevelType w:val="hybridMultilevel"/>
    <w:tmpl w:val="D3807E0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4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8770D"/>
    <w:multiLevelType w:val="hybridMultilevel"/>
    <w:tmpl w:val="DE749D06"/>
    <w:lvl w:ilvl="0" w:tplc="D632C3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56428"/>
    <w:multiLevelType w:val="hybridMultilevel"/>
    <w:tmpl w:val="1E168F18"/>
    <w:lvl w:ilvl="0" w:tplc="00448BB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594A51"/>
    <w:multiLevelType w:val="hybridMultilevel"/>
    <w:tmpl w:val="A6A23B2C"/>
    <w:lvl w:ilvl="0" w:tplc="04240019">
      <w:start w:val="1"/>
      <w:numFmt w:val="lowerLetter"/>
      <w:lvlText w:val="%1."/>
      <w:lvlJc w:val="left"/>
      <w:pPr>
        <w:ind w:left="9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A0F9B"/>
    <w:multiLevelType w:val="hybridMultilevel"/>
    <w:tmpl w:val="9E7687C4"/>
    <w:lvl w:ilvl="0" w:tplc="D632C3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F376C"/>
    <w:multiLevelType w:val="hybridMultilevel"/>
    <w:tmpl w:val="E5AE0586"/>
    <w:lvl w:ilvl="0" w:tplc="04240019">
      <w:start w:val="1"/>
      <w:numFmt w:val="lowerLetter"/>
      <w:lvlText w:val="%1.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7"/>
  </w:num>
  <w:num w:numId="4">
    <w:abstractNumId w:val="12"/>
  </w:num>
  <w:num w:numId="5">
    <w:abstractNumId w:val="13"/>
  </w:num>
  <w:num w:numId="6">
    <w:abstractNumId w:val="30"/>
  </w:num>
  <w:num w:numId="7">
    <w:abstractNumId w:val="26"/>
  </w:num>
  <w:num w:numId="8">
    <w:abstractNumId w:val="4"/>
  </w:num>
  <w:num w:numId="9">
    <w:abstractNumId w:val="11"/>
  </w:num>
  <w:num w:numId="10">
    <w:abstractNumId w:val="14"/>
  </w:num>
  <w:num w:numId="11">
    <w:abstractNumId w:val="23"/>
  </w:num>
  <w:num w:numId="12">
    <w:abstractNumId w:val="24"/>
  </w:num>
  <w:num w:numId="13">
    <w:abstractNumId w:val="10"/>
  </w:num>
  <w:num w:numId="14">
    <w:abstractNumId w:val="3"/>
  </w:num>
  <w:num w:numId="15">
    <w:abstractNumId w:val="6"/>
  </w:num>
  <w:num w:numId="16">
    <w:abstractNumId w:val="5"/>
  </w:num>
  <w:num w:numId="17">
    <w:abstractNumId w:val="28"/>
  </w:num>
  <w:num w:numId="18">
    <w:abstractNumId w:val="7"/>
  </w:num>
  <w:num w:numId="19">
    <w:abstractNumId w:val="21"/>
  </w:num>
  <w:num w:numId="20">
    <w:abstractNumId w:val="29"/>
  </w:num>
  <w:num w:numId="21">
    <w:abstractNumId w:val="2"/>
  </w:num>
  <w:num w:numId="22">
    <w:abstractNumId w:val="31"/>
  </w:num>
  <w:num w:numId="23">
    <w:abstractNumId w:val="19"/>
  </w:num>
  <w:num w:numId="24">
    <w:abstractNumId w:val="0"/>
  </w:num>
  <w:num w:numId="25">
    <w:abstractNumId w:val="15"/>
  </w:num>
  <w:num w:numId="26">
    <w:abstractNumId w:val="18"/>
  </w:num>
  <w:num w:numId="27">
    <w:abstractNumId w:val="32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B5"/>
    <w:rsid w:val="00000759"/>
    <w:rsid w:val="00000EF7"/>
    <w:rsid w:val="000136EB"/>
    <w:rsid w:val="00017120"/>
    <w:rsid w:val="00021011"/>
    <w:rsid w:val="00041B74"/>
    <w:rsid w:val="000516D8"/>
    <w:rsid w:val="0005538A"/>
    <w:rsid w:val="00087A4A"/>
    <w:rsid w:val="00093BEB"/>
    <w:rsid w:val="000D3FB8"/>
    <w:rsid w:val="000D5E32"/>
    <w:rsid w:val="000E6382"/>
    <w:rsid w:val="00106A3B"/>
    <w:rsid w:val="00144586"/>
    <w:rsid w:val="001843D2"/>
    <w:rsid w:val="00193CC5"/>
    <w:rsid w:val="001B6C89"/>
    <w:rsid w:val="001C0136"/>
    <w:rsid w:val="001C11AC"/>
    <w:rsid w:val="001C5BCA"/>
    <w:rsid w:val="001D7348"/>
    <w:rsid w:val="001E3F8A"/>
    <w:rsid w:val="00203661"/>
    <w:rsid w:val="00206B7D"/>
    <w:rsid w:val="00207DE0"/>
    <w:rsid w:val="002167EF"/>
    <w:rsid w:val="00226AAC"/>
    <w:rsid w:val="00236FFB"/>
    <w:rsid w:val="00251F4B"/>
    <w:rsid w:val="00266BC2"/>
    <w:rsid w:val="00284534"/>
    <w:rsid w:val="0029422E"/>
    <w:rsid w:val="002C1FC8"/>
    <w:rsid w:val="002D6E95"/>
    <w:rsid w:val="002E71CF"/>
    <w:rsid w:val="002F1AF3"/>
    <w:rsid w:val="00321821"/>
    <w:rsid w:val="00337152"/>
    <w:rsid w:val="00356C29"/>
    <w:rsid w:val="00362722"/>
    <w:rsid w:val="00376D98"/>
    <w:rsid w:val="00386855"/>
    <w:rsid w:val="003978DB"/>
    <w:rsid w:val="003A03BA"/>
    <w:rsid w:val="003C1DED"/>
    <w:rsid w:val="003D30CB"/>
    <w:rsid w:val="003E2D9B"/>
    <w:rsid w:val="003F14D4"/>
    <w:rsid w:val="00405616"/>
    <w:rsid w:val="004124AE"/>
    <w:rsid w:val="00436732"/>
    <w:rsid w:val="004510AC"/>
    <w:rsid w:val="0046129F"/>
    <w:rsid w:val="0047000D"/>
    <w:rsid w:val="00484E9E"/>
    <w:rsid w:val="004904B5"/>
    <w:rsid w:val="004A4033"/>
    <w:rsid w:val="004B4ED6"/>
    <w:rsid w:val="004B5B48"/>
    <w:rsid w:val="004D2476"/>
    <w:rsid w:val="004E1673"/>
    <w:rsid w:val="00500683"/>
    <w:rsid w:val="00522A49"/>
    <w:rsid w:val="00522A62"/>
    <w:rsid w:val="00524B69"/>
    <w:rsid w:val="005473A0"/>
    <w:rsid w:val="00564F8F"/>
    <w:rsid w:val="0058006D"/>
    <w:rsid w:val="00584C80"/>
    <w:rsid w:val="00587C04"/>
    <w:rsid w:val="005930EE"/>
    <w:rsid w:val="005A10BD"/>
    <w:rsid w:val="005A31B5"/>
    <w:rsid w:val="005B3935"/>
    <w:rsid w:val="005B4C2B"/>
    <w:rsid w:val="005C661D"/>
    <w:rsid w:val="005D28C5"/>
    <w:rsid w:val="005D439B"/>
    <w:rsid w:val="005F6AB3"/>
    <w:rsid w:val="00604F0D"/>
    <w:rsid w:val="006070E7"/>
    <w:rsid w:val="00611954"/>
    <w:rsid w:val="00612553"/>
    <w:rsid w:val="006332B8"/>
    <w:rsid w:val="006350A1"/>
    <w:rsid w:val="006352A7"/>
    <w:rsid w:val="00650932"/>
    <w:rsid w:val="00650BD2"/>
    <w:rsid w:val="006528A3"/>
    <w:rsid w:val="00673141"/>
    <w:rsid w:val="006756E7"/>
    <w:rsid w:val="00676E81"/>
    <w:rsid w:val="0068395B"/>
    <w:rsid w:val="006C0392"/>
    <w:rsid w:val="006C786F"/>
    <w:rsid w:val="006D6D8C"/>
    <w:rsid w:val="00703EEC"/>
    <w:rsid w:val="007159AF"/>
    <w:rsid w:val="0071724F"/>
    <w:rsid w:val="00721ADC"/>
    <w:rsid w:val="007340C7"/>
    <w:rsid w:val="00773E85"/>
    <w:rsid w:val="00780A14"/>
    <w:rsid w:val="00797C6E"/>
    <w:rsid w:val="007A0217"/>
    <w:rsid w:val="007A7299"/>
    <w:rsid w:val="007B2EEA"/>
    <w:rsid w:val="007C0845"/>
    <w:rsid w:val="007E5BBA"/>
    <w:rsid w:val="007F69BF"/>
    <w:rsid w:val="00836FAD"/>
    <w:rsid w:val="00864372"/>
    <w:rsid w:val="008653E2"/>
    <w:rsid w:val="0086639D"/>
    <w:rsid w:val="00893CAF"/>
    <w:rsid w:val="008A1BB5"/>
    <w:rsid w:val="008D5590"/>
    <w:rsid w:val="0090203A"/>
    <w:rsid w:val="00905D03"/>
    <w:rsid w:val="009107E2"/>
    <w:rsid w:val="00942DD1"/>
    <w:rsid w:val="00945670"/>
    <w:rsid w:val="00947373"/>
    <w:rsid w:val="00947CE7"/>
    <w:rsid w:val="00950D7B"/>
    <w:rsid w:val="009574BF"/>
    <w:rsid w:val="009A1D48"/>
    <w:rsid w:val="009A4CFB"/>
    <w:rsid w:val="009C3A5B"/>
    <w:rsid w:val="009C525F"/>
    <w:rsid w:val="009C7784"/>
    <w:rsid w:val="009D08EB"/>
    <w:rsid w:val="009D383A"/>
    <w:rsid w:val="009E01B2"/>
    <w:rsid w:val="009E2CA7"/>
    <w:rsid w:val="009E70D0"/>
    <w:rsid w:val="009F0201"/>
    <w:rsid w:val="009F6AB3"/>
    <w:rsid w:val="00A009F3"/>
    <w:rsid w:val="00A03996"/>
    <w:rsid w:val="00A04C78"/>
    <w:rsid w:val="00A11FED"/>
    <w:rsid w:val="00A21BD7"/>
    <w:rsid w:val="00A26AEC"/>
    <w:rsid w:val="00A3009F"/>
    <w:rsid w:val="00A34FBB"/>
    <w:rsid w:val="00A530DB"/>
    <w:rsid w:val="00A55117"/>
    <w:rsid w:val="00A85A06"/>
    <w:rsid w:val="00AA689C"/>
    <w:rsid w:val="00AB6BA7"/>
    <w:rsid w:val="00AD7C1D"/>
    <w:rsid w:val="00AE4308"/>
    <w:rsid w:val="00AE6D44"/>
    <w:rsid w:val="00B14709"/>
    <w:rsid w:val="00B2304D"/>
    <w:rsid w:val="00B31B78"/>
    <w:rsid w:val="00B75860"/>
    <w:rsid w:val="00B75CBC"/>
    <w:rsid w:val="00B811FC"/>
    <w:rsid w:val="00B92609"/>
    <w:rsid w:val="00B93E22"/>
    <w:rsid w:val="00B97E6E"/>
    <w:rsid w:val="00BA3790"/>
    <w:rsid w:val="00BB2027"/>
    <w:rsid w:val="00BF3D73"/>
    <w:rsid w:val="00C24CC8"/>
    <w:rsid w:val="00C60003"/>
    <w:rsid w:val="00C61AF4"/>
    <w:rsid w:val="00C94CAD"/>
    <w:rsid w:val="00CA42B9"/>
    <w:rsid w:val="00CA4414"/>
    <w:rsid w:val="00CE0964"/>
    <w:rsid w:val="00CF4328"/>
    <w:rsid w:val="00D20473"/>
    <w:rsid w:val="00D24E8A"/>
    <w:rsid w:val="00D25FDD"/>
    <w:rsid w:val="00D344C9"/>
    <w:rsid w:val="00D358B8"/>
    <w:rsid w:val="00D44191"/>
    <w:rsid w:val="00D453FF"/>
    <w:rsid w:val="00D47FCE"/>
    <w:rsid w:val="00D639E2"/>
    <w:rsid w:val="00DB10F0"/>
    <w:rsid w:val="00DB5E2C"/>
    <w:rsid w:val="00DC59F2"/>
    <w:rsid w:val="00DD3523"/>
    <w:rsid w:val="00DD3EE9"/>
    <w:rsid w:val="00DE7A7C"/>
    <w:rsid w:val="00E27A4B"/>
    <w:rsid w:val="00E35368"/>
    <w:rsid w:val="00E537BE"/>
    <w:rsid w:val="00E732A4"/>
    <w:rsid w:val="00E749E4"/>
    <w:rsid w:val="00E93341"/>
    <w:rsid w:val="00EA0C29"/>
    <w:rsid w:val="00EB4C15"/>
    <w:rsid w:val="00EC4747"/>
    <w:rsid w:val="00EC48E0"/>
    <w:rsid w:val="00EC6676"/>
    <w:rsid w:val="00ED0658"/>
    <w:rsid w:val="00ED2AA9"/>
    <w:rsid w:val="00EE2F3F"/>
    <w:rsid w:val="00EF0147"/>
    <w:rsid w:val="00F06DF1"/>
    <w:rsid w:val="00F34FB0"/>
    <w:rsid w:val="00F37C2C"/>
    <w:rsid w:val="00F47C0A"/>
    <w:rsid w:val="00F62167"/>
    <w:rsid w:val="00F713EA"/>
    <w:rsid w:val="00F72FA2"/>
    <w:rsid w:val="00F75C74"/>
    <w:rsid w:val="00F82CFB"/>
    <w:rsid w:val="00F83990"/>
    <w:rsid w:val="00F85F3D"/>
    <w:rsid w:val="00FA17E9"/>
    <w:rsid w:val="00FC0CCD"/>
    <w:rsid w:val="00FD5D68"/>
    <w:rsid w:val="00FE1C42"/>
    <w:rsid w:val="00FE3006"/>
    <w:rsid w:val="00FE5DC0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7D86EE-57EF-4291-A210-B49375A9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link w:val="Naslov1Znak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link w:val="Naslov3Znak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urple">
    <w:name w:val="purple"/>
    <w:basedOn w:val="Navaden"/>
    <w:rsid w:val="00A55117"/>
    <w:pPr>
      <w:spacing w:before="100" w:beforeAutospacing="1" w:after="100" w:afterAutospacing="1"/>
    </w:pPr>
  </w:style>
  <w:style w:type="paragraph" w:styleId="Navadensplet">
    <w:name w:val="Normal (Web)"/>
    <w:basedOn w:val="Navaden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A55117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A55117"/>
  </w:style>
  <w:style w:type="paragraph" w:styleId="Noga">
    <w:name w:val="footer"/>
    <w:basedOn w:val="Navaden"/>
    <w:link w:val="Nog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A55117"/>
  </w:style>
  <w:style w:type="character" w:customStyle="1" w:styleId="Naslov1Znak">
    <w:name w:val="Naslov 1 Znak"/>
    <w:basedOn w:val="Privzetapisavaodstavka"/>
    <w:link w:val="Naslov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Privzetapisavaodstavka"/>
    <w:rsid w:val="00A530DB"/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Brezseznama"/>
    <w:semiHidden/>
    <w:rsid w:val="007C0845"/>
  </w:style>
  <w:style w:type="character" w:styleId="tevilkastrani">
    <w:name w:val="page number"/>
    <w:basedOn w:val="Privzetapisavaodstavka"/>
    <w:rsid w:val="007C0845"/>
  </w:style>
  <w:style w:type="paragraph" w:styleId="Sprotnaopomba-besedilo">
    <w:name w:val="footnote text"/>
    <w:basedOn w:val="Navaden"/>
    <w:link w:val="Sprot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Konnaopomba-besedilo">
    <w:name w:val="endnote text"/>
    <w:basedOn w:val="Navaden"/>
    <w:link w:val="Kon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Konnaopomba-sklic">
    <w:name w:val="endnote reference"/>
    <w:basedOn w:val="Privzetapisavaodstavka"/>
    <w:semiHidden/>
    <w:rsid w:val="007C0845"/>
    <w:rPr>
      <w:vertAlign w:val="superscript"/>
    </w:rPr>
  </w:style>
  <w:style w:type="paragraph" w:styleId="Telobesedila">
    <w:name w:val="Body Text"/>
    <w:basedOn w:val="Navaden"/>
    <w:link w:val="TelobesedilaZnak"/>
    <w:semiHidden/>
    <w:unhideWhenUsed/>
    <w:rsid w:val="00A34FBB"/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E6D44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773E85"/>
    <w:pPr>
      <w:ind w:left="720"/>
      <w:contextualSpacing/>
    </w:pPr>
  </w:style>
  <w:style w:type="table" w:styleId="Tabelamrea">
    <w:name w:val="Table Grid"/>
    <w:basedOn w:val="Navadnatabela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EC6676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styleId="Telobesedila3">
    <w:name w:val="Body Text 3"/>
    <w:basedOn w:val="Navaden"/>
    <w:link w:val="Telobesedila3Znak"/>
    <w:rsid w:val="00203661"/>
    <w:pPr>
      <w:spacing w:after="120"/>
      <w:jc w:val="both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203661"/>
    <w:rPr>
      <w:rFonts w:ascii="Times New Roman" w:eastAsia="Times New Roman" w:hAnsi="Times New Roman" w:cs="Times New Roman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uradni-list.si/1/objava.jsp?sop=2016-01-13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5-01-330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r.SKOFJALOKA\AppData\Roaming\Microsoft\Predloge\Predloga%20Ob&#269;ina%20&#268;B-pod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4DC540-C20B-41BD-8B73-E7E993657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ČB-podpis.dotx</Template>
  <TotalTime>0</TotalTime>
  <Pages>3</Pages>
  <Words>377</Words>
  <Characters>2388</Characters>
  <Application>Microsoft Office Word</Application>
  <DocSecurity>0</DocSecurity>
  <Lines>140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vesnar</dc:creator>
  <cp:lastModifiedBy>janez Justin</cp:lastModifiedBy>
  <cp:revision>2</cp:revision>
  <cp:lastPrinted>2018-12-19T12:17:00Z</cp:lastPrinted>
  <dcterms:created xsi:type="dcterms:W3CDTF">2024-10-21T07:10:00Z</dcterms:created>
  <dcterms:modified xsi:type="dcterms:W3CDTF">2024-10-21T07:10:00Z</dcterms:modified>
</cp:coreProperties>
</file>